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5CCE" w14:textId="30F96836" w:rsidR="00371801" w:rsidRDefault="00F92243">
      <w:pPr>
        <w:pStyle w:val="EUNormal"/>
        <w:rPr>
          <w:b/>
          <w:sz w:val="32"/>
          <w:szCs w:val="32"/>
          <w:bdr w:val="single" w:sz="4" w:space="0" w:color="auto" w:frame="1"/>
        </w:rPr>
      </w:pPr>
      <w:r w:rsidRPr="008F2A61">
        <w:rPr>
          <w:rFonts w:cs="Calibri"/>
          <w:noProof/>
          <w:color w:val="9D9D9D"/>
          <w:sz w:val="44"/>
        </w:rPr>
        <mc:AlternateContent>
          <mc:Choice Requires="wps">
            <w:drawing>
              <wp:anchor distT="45720" distB="45720" distL="114300" distR="114300" simplePos="0" relativeHeight="251657216" behindDoc="0" locked="0" layoutInCell="1" allowOverlap="1" wp14:anchorId="7F6CBB4C" wp14:editId="444AD087">
                <wp:simplePos x="0" y="0"/>
                <wp:positionH relativeFrom="margin">
                  <wp:posOffset>-5080</wp:posOffset>
                </wp:positionH>
                <wp:positionV relativeFrom="paragraph">
                  <wp:posOffset>0</wp:posOffset>
                </wp:positionV>
                <wp:extent cx="6108700" cy="8679815"/>
                <wp:effectExtent l="0" t="0" r="2540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8679815"/>
                        </a:xfrm>
                        <a:prstGeom prst="rect">
                          <a:avLst/>
                        </a:prstGeom>
                        <a:solidFill>
                          <a:srgbClr val="E1E1C3"/>
                        </a:solidFill>
                        <a:ln w="9525">
                          <a:solidFill>
                            <a:srgbClr val="000000"/>
                          </a:solidFill>
                          <a:miter lim="800000"/>
                          <a:headEnd/>
                          <a:tailEnd/>
                        </a:ln>
                      </wps:spPr>
                      <wps:txbx>
                        <w:txbxContent>
                          <w:p w14:paraId="4388B916" w14:textId="77777777" w:rsidR="00371801" w:rsidRDefault="00371801" w:rsidP="00371801">
                            <w:pPr>
                              <w:spacing w:after="120"/>
                              <w:ind w:left="142"/>
                              <w:jc w:val="center"/>
                              <w:rPr>
                                <w:noProof/>
                              </w:rPr>
                            </w:pPr>
                          </w:p>
                          <w:p w14:paraId="2C107D90" w14:textId="2CE2E04F" w:rsidR="00F92243" w:rsidRDefault="00943F8B" w:rsidP="008F6D84">
                            <w:pPr>
                              <w:spacing w:after="120"/>
                              <w:rPr>
                                <w:b/>
                              </w:rPr>
                            </w:pPr>
                            <w:r>
                              <w:rPr>
                                <w:noProof/>
                              </w:rPr>
                              <w:t xml:space="preserve">  </w:t>
                            </w:r>
                            <w:r w:rsidR="00F92243">
                              <w:rPr>
                                <w:noProof/>
                              </w:rPr>
                              <w:drawing>
                                <wp:inline distT="0" distB="0" distL="0" distR="0" wp14:anchorId="149934B4" wp14:editId="537FB9DD">
                                  <wp:extent cx="5798098" cy="2267401"/>
                                  <wp:effectExtent l="0" t="0" r="0" b="0"/>
                                  <wp:docPr id="5" name="Picture 4">
                                    <a:extLst xmlns:a="http://schemas.openxmlformats.org/drawingml/2006/main">
                                      <a:ext uri="{FF2B5EF4-FFF2-40B4-BE49-F238E27FC236}">
                                        <a16:creationId xmlns:a16="http://schemas.microsoft.com/office/drawing/2014/main" id="{D9ED8EAB-A3A2-9842-A7CC-889A6BDB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ED8EAB-A3A2-9842-A7CC-889A6BDBE06A}"/>
                                              </a:ext>
                                            </a:extLst>
                                          </pic:cNvPr>
                                          <pic:cNvPicPr>
                                            <a:picLocks noChangeAspect="1"/>
                                          </pic:cNvPicPr>
                                        </pic:nvPicPr>
                                        <pic:blipFill>
                                          <a:blip r:embed="rId11"/>
                                          <a:stretch>
                                            <a:fillRect/>
                                          </a:stretch>
                                        </pic:blipFill>
                                        <pic:spPr>
                                          <a:xfrm>
                                            <a:off x="0" y="0"/>
                                            <a:ext cx="5811065" cy="2272472"/>
                                          </a:xfrm>
                                          <a:prstGeom prst="rect">
                                            <a:avLst/>
                                          </a:prstGeom>
                                        </pic:spPr>
                                      </pic:pic>
                                    </a:graphicData>
                                  </a:graphic>
                                </wp:inline>
                              </w:drawing>
                            </w:r>
                          </w:p>
                          <w:p w14:paraId="0774F1BF" w14:textId="77777777" w:rsidR="00F92243" w:rsidRDefault="00F92243" w:rsidP="008F6D84">
                            <w:pPr>
                              <w:spacing w:after="120"/>
                              <w:rPr>
                                <w:b/>
                              </w:rPr>
                            </w:pPr>
                          </w:p>
                          <w:p w14:paraId="6D914DC4" w14:textId="0B6F0E02" w:rsidR="00371801" w:rsidRPr="001179B3" w:rsidRDefault="00371801" w:rsidP="006D4D1B">
                            <w:pPr>
                              <w:spacing w:after="120" w:line="276" w:lineRule="auto"/>
                              <w:ind w:left="1440" w:firstLine="720"/>
                              <w:rPr>
                                <w:bCs/>
                              </w:rPr>
                            </w:pPr>
                            <w:r w:rsidRPr="001179B3">
                              <w:rPr>
                                <w:b/>
                              </w:rPr>
                              <w:t xml:space="preserve">Project acronym: </w:t>
                            </w:r>
                            <w:r w:rsidRPr="001179B3">
                              <w:rPr>
                                <w:b/>
                              </w:rPr>
                              <w:tab/>
                            </w:r>
                            <w:r w:rsidRPr="001179B3">
                              <w:t>FERMI</w:t>
                            </w:r>
                          </w:p>
                          <w:p w14:paraId="1CA73947" w14:textId="68016086" w:rsidR="006D4D1B" w:rsidRDefault="00371801" w:rsidP="006D4D1B">
                            <w:pPr>
                              <w:spacing w:after="120" w:line="276" w:lineRule="auto"/>
                              <w:ind w:left="1440" w:firstLine="720"/>
                              <w:rPr>
                                <w:b/>
                              </w:rPr>
                            </w:pPr>
                            <w:r w:rsidRPr="001179B3">
                              <w:rPr>
                                <w:b/>
                              </w:rPr>
                              <w:t xml:space="preserve">Project full title: </w:t>
                            </w:r>
                            <w:r w:rsidRPr="001179B3">
                              <w:rPr>
                                <w:b/>
                              </w:rPr>
                              <w:tab/>
                            </w:r>
                            <w:r w:rsidRPr="001179B3">
                              <w:t xml:space="preserve">Fake </w:t>
                            </w:r>
                            <w:proofErr w:type="spellStart"/>
                            <w:r w:rsidRPr="001179B3">
                              <w:t>nEws</w:t>
                            </w:r>
                            <w:proofErr w:type="spellEnd"/>
                            <w:r w:rsidRPr="001179B3">
                              <w:t xml:space="preserve"> Risk M</w:t>
                            </w:r>
                            <w:r w:rsidR="006D4D1B" w:rsidRPr="001179B3">
                              <w:t>i</w:t>
                            </w:r>
                            <w:r w:rsidRPr="001179B3">
                              <w:t>tigator</w:t>
                            </w:r>
                          </w:p>
                          <w:p w14:paraId="015E9891" w14:textId="7640526E" w:rsidR="00371801" w:rsidRPr="001179B3" w:rsidRDefault="00371801" w:rsidP="006D4D1B">
                            <w:pPr>
                              <w:spacing w:after="120" w:line="276" w:lineRule="auto"/>
                              <w:ind w:left="1440" w:firstLine="720"/>
                              <w:rPr>
                                <w:b/>
                              </w:rPr>
                            </w:pPr>
                            <w:r w:rsidRPr="001179B3">
                              <w:rPr>
                                <w:b/>
                              </w:rPr>
                              <w:t xml:space="preserve">Call identifier </w:t>
                            </w:r>
                            <w:r w:rsidRPr="001179B3">
                              <w:rPr>
                                <w:b/>
                              </w:rPr>
                              <w:tab/>
                            </w:r>
                            <w:r w:rsidR="001179B3">
                              <w:rPr>
                                <w:b/>
                              </w:rPr>
                              <w:tab/>
                            </w:r>
                            <w:r w:rsidRPr="001179B3">
                              <w:t>HORIZON-CL3-2021-FCT-01</w:t>
                            </w:r>
                          </w:p>
                          <w:p w14:paraId="250FA973" w14:textId="63722AAF" w:rsidR="00371801" w:rsidRPr="001179B3" w:rsidRDefault="00371801" w:rsidP="006D4D1B">
                            <w:pPr>
                              <w:spacing w:after="120" w:line="276" w:lineRule="auto"/>
                              <w:ind w:left="1440" w:firstLine="720"/>
                              <w:rPr>
                                <w:bCs/>
                              </w:rPr>
                            </w:pPr>
                            <w:r w:rsidRPr="001179B3">
                              <w:rPr>
                                <w:b/>
                              </w:rPr>
                              <w:t xml:space="preserve">Start date: </w:t>
                            </w:r>
                            <w:r w:rsidRPr="001179B3">
                              <w:rPr>
                                <w:b/>
                              </w:rPr>
                              <w:tab/>
                            </w:r>
                            <w:r w:rsidRPr="001179B3">
                              <w:rPr>
                                <w:b/>
                              </w:rPr>
                              <w:tab/>
                            </w:r>
                            <w:r w:rsidRPr="001179B3">
                              <w:t>01/10/2022</w:t>
                            </w:r>
                          </w:p>
                          <w:p w14:paraId="64E47226" w14:textId="77777777" w:rsidR="00371801" w:rsidRPr="001179B3" w:rsidRDefault="00371801" w:rsidP="006D4D1B">
                            <w:pPr>
                              <w:spacing w:after="120" w:line="276" w:lineRule="auto"/>
                              <w:ind w:left="1440" w:firstLine="720"/>
                              <w:rPr>
                                <w:bCs/>
                              </w:rPr>
                            </w:pPr>
                            <w:r w:rsidRPr="001179B3">
                              <w:rPr>
                                <w:b/>
                              </w:rPr>
                              <w:t xml:space="preserve">End date: </w:t>
                            </w:r>
                            <w:r w:rsidRPr="001179B3">
                              <w:rPr>
                                <w:b/>
                              </w:rPr>
                              <w:tab/>
                            </w:r>
                            <w:r w:rsidRPr="001179B3">
                              <w:rPr>
                                <w:b/>
                              </w:rPr>
                              <w:tab/>
                            </w:r>
                            <w:r w:rsidRPr="001179B3">
                              <w:t>30/09/2025</w:t>
                            </w:r>
                          </w:p>
                          <w:p w14:paraId="2AFC0B30" w14:textId="593D2D57" w:rsidR="00371801" w:rsidRDefault="00371801" w:rsidP="006D4D1B">
                            <w:pPr>
                              <w:spacing w:after="120" w:line="276" w:lineRule="auto"/>
                              <w:ind w:left="1440" w:firstLine="720"/>
                            </w:pPr>
                            <w:r w:rsidRPr="001179B3">
                              <w:rPr>
                                <w:b/>
                              </w:rPr>
                              <w:t xml:space="preserve">Grant agreement no: </w:t>
                            </w:r>
                            <w:r w:rsidRPr="001179B3">
                              <w:rPr>
                                <w:b/>
                              </w:rPr>
                              <w:tab/>
                            </w:r>
                            <w:r w:rsidRPr="001179B3">
                              <w:t>101073980</w:t>
                            </w:r>
                          </w:p>
                          <w:p w14:paraId="5278E648" w14:textId="0327312D" w:rsidR="006D4D1B" w:rsidRDefault="006D4D1B" w:rsidP="006D4D1B">
                            <w:pPr>
                              <w:spacing w:after="120" w:line="276" w:lineRule="auto"/>
                              <w:rPr>
                                <w:bCs/>
                              </w:rPr>
                            </w:pPr>
                          </w:p>
                          <w:p w14:paraId="119636BC" w14:textId="77777777" w:rsidR="006D4D1B" w:rsidRDefault="006D4D1B" w:rsidP="006D4D1B">
                            <w:pPr>
                              <w:spacing w:after="120" w:line="276" w:lineRule="auto"/>
                              <w:rPr>
                                <w:bCs/>
                              </w:rPr>
                            </w:pPr>
                          </w:p>
                          <w:p w14:paraId="73FC8DD8" w14:textId="53C54CDE" w:rsidR="006D4D1B" w:rsidRPr="00685FD8" w:rsidRDefault="006D4D1B" w:rsidP="006D4D1B">
                            <w:pPr>
                              <w:spacing w:line="360" w:lineRule="auto"/>
                              <w:jc w:val="center"/>
                              <w:rPr>
                                <w:rStyle w:val="Strong"/>
                                <w:sz w:val="32"/>
                                <w:szCs w:val="48"/>
                              </w:rPr>
                            </w:pPr>
                            <w:r w:rsidRPr="00685FD8">
                              <w:rPr>
                                <w:rStyle w:val="Strong"/>
                                <w:sz w:val="32"/>
                                <w:szCs w:val="48"/>
                              </w:rPr>
                              <w:t>[</w:t>
                            </w:r>
                            <w:r w:rsidR="005D214C">
                              <w:rPr>
                                <w:rStyle w:val="Strong"/>
                                <w:sz w:val="32"/>
                                <w:szCs w:val="48"/>
                              </w:rPr>
                              <w:t>Communication Starter Pack</w:t>
                            </w:r>
                            <w:r w:rsidRPr="00685FD8">
                              <w:rPr>
                                <w:rStyle w:val="Strong"/>
                                <w:sz w:val="32"/>
                                <w:szCs w:val="48"/>
                              </w:rPr>
                              <w:t>]</w:t>
                            </w:r>
                          </w:p>
                          <w:p w14:paraId="09E6125B" w14:textId="77777777" w:rsidR="006D4D1B" w:rsidRDefault="006D4D1B" w:rsidP="006D4D1B">
                            <w:pPr>
                              <w:spacing w:line="360" w:lineRule="auto"/>
                              <w:rPr>
                                <w:b/>
                              </w:rPr>
                            </w:pPr>
                          </w:p>
                          <w:p w14:paraId="6DBA9E8A" w14:textId="77777777" w:rsidR="006D4D1B" w:rsidRDefault="006D4D1B" w:rsidP="006D4D1B">
                            <w:pPr>
                              <w:spacing w:line="360" w:lineRule="auto"/>
                              <w:rPr>
                                <w:b/>
                              </w:rPr>
                            </w:pPr>
                          </w:p>
                          <w:p w14:paraId="39B6F177" w14:textId="77777777" w:rsidR="00943F8B" w:rsidRDefault="00943F8B" w:rsidP="006D4D1B">
                            <w:pPr>
                              <w:spacing w:line="360" w:lineRule="auto"/>
                              <w:rPr>
                                <w:b/>
                              </w:rPr>
                            </w:pPr>
                          </w:p>
                          <w:p w14:paraId="3280130F" w14:textId="326D1033" w:rsidR="00943F8B" w:rsidRDefault="00943F8B" w:rsidP="006D4D1B">
                            <w:pPr>
                              <w:spacing w:line="360" w:lineRule="auto"/>
                              <w:rPr>
                                <w:b/>
                              </w:rPr>
                            </w:pPr>
                          </w:p>
                          <w:p w14:paraId="1D133BA3" w14:textId="05E39E28" w:rsidR="00943F8B" w:rsidRDefault="00943F8B" w:rsidP="006D4D1B">
                            <w:pPr>
                              <w:spacing w:line="360" w:lineRule="auto"/>
                              <w:rPr>
                                <w:b/>
                              </w:rPr>
                            </w:pPr>
                          </w:p>
                          <w:p w14:paraId="08371204" w14:textId="43BAE0BF" w:rsidR="00943F8B" w:rsidRDefault="00943F8B" w:rsidP="006D4D1B">
                            <w:pPr>
                              <w:spacing w:line="360" w:lineRule="auto"/>
                              <w:rPr>
                                <w:b/>
                              </w:rPr>
                            </w:pPr>
                          </w:p>
                          <w:p w14:paraId="734CC930" w14:textId="77777777" w:rsidR="00943F8B" w:rsidRDefault="00943F8B" w:rsidP="006D4D1B">
                            <w:pPr>
                              <w:spacing w:line="360" w:lineRule="auto"/>
                              <w:rPr>
                                <w:b/>
                              </w:rPr>
                            </w:pPr>
                          </w:p>
                          <w:p w14:paraId="3ADA8D7B" w14:textId="163EFDE2" w:rsidR="006D4D1B" w:rsidRPr="00685FD8" w:rsidRDefault="006D4D1B" w:rsidP="006D4D1B">
                            <w:pPr>
                              <w:spacing w:line="360" w:lineRule="auto"/>
                              <w:rPr>
                                <w:b/>
                              </w:rPr>
                            </w:pPr>
                            <w:r w:rsidRPr="00685FD8">
                              <w:rPr>
                                <w:b/>
                              </w:rPr>
                              <w:t xml:space="preserve">Work package: </w:t>
                            </w:r>
                            <w:r w:rsidR="004E3F62">
                              <w:rPr>
                                <w:b/>
                              </w:rPr>
                              <w:t>6</w:t>
                            </w:r>
                          </w:p>
                          <w:p w14:paraId="4EBC6659" w14:textId="1213CF91" w:rsidR="006D4D1B" w:rsidRPr="00685FD8" w:rsidRDefault="006D4D1B" w:rsidP="006D4D1B">
                            <w:pPr>
                              <w:spacing w:line="360" w:lineRule="auto"/>
                              <w:rPr>
                                <w:b/>
                              </w:rPr>
                            </w:pPr>
                            <w:r w:rsidRPr="00685FD8">
                              <w:rPr>
                                <w:b/>
                              </w:rPr>
                              <w:t>Version:</w:t>
                            </w:r>
                            <w:r w:rsidRPr="00685FD8">
                              <w:rPr>
                                <w:b/>
                              </w:rPr>
                              <w:tab/>
                            </w:r>
                            <w:r w:rsidRPr="00685FD8">
                              <w:rPr>
                                <w:b/>
                              </w:rPr>
                              <w:tab/>
                            </w:r>
                            <w:r w:rsidRPr="00685FD8">
                              <w:rPr>
                                <w:b/>
                              </w:rPr>
                              <w:tab/>
                            </w:r>
                            <w:r w:rsidRPr="00685FD8">
                              <w:rPr>
                                <w:b/>
                              </w:rPr>
                              <w:tab/>
                            </w:r>
                            <w:r w:rsidRPr="00685FD8">
                              <w:rPr>
                                <w:b/>
                              </w:rPr>
                              <w:tab/>
                            </w:r>
                            <w:r w:rsidRPr="00685FD8">
                              <w:rPr>
                                <w:b/>
                              </w:rPr>
                              <w:tab/>
                            </w:r>
                            <w:r w:rsidRPr="00685FD8">
                              <w:rPr>
                                <w:b/>
                              </w:rPr>
                              <w:tab/>
                            </w:r>
                            <w:r w:rsidRPr="00685FD8">
                              <w:rPr>
                                <w:b/>
                              </w:rPr>
                              <w:tab/>
                              <w:t xml:space="preserve"> </w:t>
                            </w:r>
                            <w:r w:rsidR="004E3F62">
                              <w:rPr>
                                <w:b/>
                              </w:rPr>
                              <w:t>0.9</w:t>
                            </w:r>
                          </w:p>
                          <w:p w14:paraId="2CAF43DE" w14:textId="7E517694" w:rsidR="006D4D1B" w:rsidRPr="00685FD8" w:rsidRDefault="006D4D1B" w:rsidP="006D4D1B">
                            <w:pPr>
                              <w:spacing w:line="360" w:lineRule="auto"/>
                              <w:rPr>
                                <w:b/>
                              </w:rPr>
                            </w:pPr>
                            <w:r w:rsidRPr="00685FD8">
                              <w:rPr>
                                <w:b/>
                              </w:rPr>
                              <w:t>Deliverable type:</w:t>
                            </w:r>
                            <w:r w:rsidR="004E3F62">
                              <w:rPr>
                                <w:b/>
                              </w:rPr>
                              <w:t xml:space="preserve"> N/A</w:t>
                            </w:r>
                            <w:r w:rsidRPr="00685FD8">
                              <w:rPr>
                                <w:b/>
                              </w:rPr>
                              <w:tab/>
                            </w:r>
                            <w:r w:rsidRPr="00685FD8">
                              <w:rPr>
                                <w:b/>
                              </w:rPr>
                              <w:tab/>
                            </w:r>
                            <w:r w:rsidRPr="00685FD8">
                              <w:rPr>
                                <w:b/>
                              </w:rPr>
                              <w:tab/>
                            </w:r>
                            <w:r w:rsidRPr="00685FD8">
                              <w:rPr>
                                <w:b/>
                              </w:rPr>
                              <w:tab/>
                            </w:r>
                            <w:r w:rsidRPr="00685FD8">
                              <w:rPr>
                                <w:b/>
                              </w:rPr>
                              <w:tab/>
                              <w:t xml:space="preserve">Dissemination level: </w:t>
                            </w:r>
                            <w:r w:rsidR="004E3F62">
                              <w:rPr>
                                <w:b/>
                              </w:rPr>
                              <w:t>Confidential</w:t>
                            </w:r>
                          </w:p>
                          <w:p w14:paraId="5ACB65D3" w14:textId="4B2FB388" w:rsidR="006D4D1B" w:rsidRDefault="006D4D1B" w:rsidP="006D4D1B">
                            <w:pPr>
                              <w:spacing w:line="360" w:lineRule="auto"/>
                              <w:rPr>
                                <w:b/>
                              </w:rPr>
                            </w:pPr>
                            <w:r w:rsidRPr="00685FD8">
                              <w:rPr>
                                <w:b/>
                              </w:rPr>
                              <w:t>Official submission date:</w:t>
                            </w:r>
                            <w:r w:rsidR="004E3F62">
                              <w:rPr>
                                <w:b/>
                              </w:rPr>
                              <w:t xml:space="preserve"> N/A</w:t>
                            </w:r>
                            <w:r w:rsidRPr="00685FD8">
                              <w:rPr>
                                <w:b/>
                              </w:rPr>
                              <w:tab/>
                            </w:r>
                            <w:r w:rsidRPr="00685FD8">
                              <w:rPr>
                                <w:b/>
                              </w:rPr>
                              <w:tab/>
                            </w:r>
                            <w:r w:rsidRPr="00685FD8">
                              <w:rPr>
                                <w:b/>
                              </w:rPr>
                              <w:tab/>
                            </w:r>
                            <w:r w:rsidRPr="00685FD8">
                              <w:rPr>
                                <w:b/>
                              </w:rPr>
                              <w:tab/>
                              <w:t xml:space="preserve">Actual submission date: </w:t>
                            </w:r>
                          </w:p>
                          <w:p w14:paraId="480E491C" w14:textId="77777777" w:rsidR="006D4D1B" w:rsidRPr="00685FD8" w:rsidRDefault="006D4D1B" w:rsidP="006D4D1B">
                            <w:pPr>
                              <w:spacing w:line="360" w:lineRule="auto"/>
                              <w:rPr>
                                <w:b/>
                              </w:rPr>
                            </w:pPr>
                          </w:p>
                          <w:p w14:paraId="6C362F9A" w14:textId="77777777" w:rsidR="006D4D1B" w:rsidRPr="001179B3" w:rsidRDefault="006D4D1B" w:rsidP="006D4D1B">
                            <w:pPr>
                              <w:spacing w:after="120" w:line="276" w:lineRule="auto"/>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CBB4C" id="_x0000_t202" coordsize="21600,21600" o:spt="202" path="m,l,21600r21600,l21600,xe">
                <v:stroke joinstyle="miter"/>
                <v:path gradientshapeok="t" o:connecttype="rect"/>
              </v:shapetype>
              <v:shape id="Text Box 2" o:spid="_x0000_s1026" type="#_x0000_t202" style="position:absolute;left:0;text-align:left;margin-left:-.4pt;margin-top:0;width:481pt;height:683.4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" fillcolor="#e1e1c3">
                <v:textbox>
                  <w:txbxContent>
                    <w:p w14:paraId="4388B916" w14:textId="77777777" w:rsidR="00371801" w:rsidRDefault="00371801" w:rsidP="00371801">
                      <w:pPr>
                        <w:spacing w:after="120"/>
                        <w:ind w:left="142"/>
                        <w:jc w:val="center"/>
                        <w:rPr>
                          <w:noProof/>
                        </w:rPr>
                      </w:pPr>
                    </w:p>
                    <w:p w14:paraId="2C107D90" w14:textId="2CE2E04F" w:rsidR="00F92243" w:rsidRDefault="00943F8B" w:rsidP="008F6D84">
                      <w:pPr>
                        <w:spacing w:after="120"/>
                        <w:rPr>
                          <w:b/>
                        </w:rPr>
                      </w:pPr>
                      <w:r>
                        <w:rPr>
                          <w:noProof/>
                        </w:rPr>
                        <w:t xml:space="preserve">  </w:t>
                      </w:r>
                      <w:r w:rsidR="00F92243">
                        <w:rPr>
                          <w:noProof/>
                        </w:rPr>
                        <w:drawing>
                          <wp:inline distT="0" distB="0" distL="0" distR="0" wp14:anchorId="149934B4" wp14:editId="537FB9DD">
                            <wp:extent cx="5798098" cy="2267401"/>
                            <wp:effectExtent l="0" t="0" r="0" b="0"/>
                            <wp:docPr id="5" name="Picture 4">
                              <a:extLst xmlns:a="http://schemas.openxmlformats.org/drawingml/2006/main">
                                <a:ext uri="{FF2B5EF4-FFF2-40B4-BE49-F238E27FC236}">
                                  <a16:creationId xmlns:a16="http://schemas.microsoft.com/office/drawing/2014/main" id="{D9ED8EAB-A3A2-9842-A7CC-889A6BDBE0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9ED8EAB-A3A2-9842-A7CC-889A6BDBE06A}"/>
                                        </a:ext>
                                      </a:extLst>
                                    </pic:cNvPr>
                                    <pic:cNvPicPr>
                                      <a:picLocks noChangeAspect="1"/>
                                    </pic:cNvPicPr>
                                  </pic:nvPicPr>
                                  <pic:blipFill>
                                    <a:blip r:embed="rId11"/>
                                    <a:stretch>
                                      <a:fillRect/>
                                    </a:stretch>
                                  </pic:blipFill>
                                  <pic:spPr>
                                    <a:xfrm>
                                      <a:off x="0" y="0"/>
                                      <a:ext cx="5811065" cy="2272472"/>
                                    </a:xfrm>
                                    <a:prstGeom prst="rect">
                                      <a:avLst/>
                                    </a:prstGeom>
                                  </pic:spPr>
                                </pic:pic>
                              </a:graphicData>
                            </a:graphic>
                          </wp:inline>
                        </w:drawing>
                      </w:r>
                    </w:p>
                    <w:p w14:paraId="0774F1BF" w14:textId="77777777" w:rsidR="00F92243" w:rsidRDefault="00F92243" w:rsidP="008F6D84">
                      <w:pPr>
                        <w:spacing w:after="120"/>
                        <w:rPr>
                          <w:b/>
                        </w:rPr>
                      </w:pPr>
                    </w:p>
                    <w:p w14:paraId="6D914DC4" w14:textId="0B6F0E02" w:rsidR="00371801" w:rsidRPr="001179B3" w:rsidRDefault="00371801" w:rsidP="006D4D1B">
                      <w:pPr>
                        <w:spacing w:after="120" w:line="276" w:lineRule="auto"/>
                        <w:ind w:left="1440" w:firstLine="720"/>
                        <w:rPr>
                          <w:bCs/>
                        </w:rPr>
                      </w:pPr>
                      <w:r w:rsidRPr="001179B3">
                        <w:rPr>
                          <w:b/>
                        </w:rPr>
                        <w:t xml:space="preserve">Project acronym: </w:t>
                      </w:r>
                      <w:r w:rsidRPr="001179B3">
                        <w:rPr>
                          <w:b/>
                        </w:rPr>
                        <w:tab/>
                      </w:r>
                      <w:r w:rsidRPr="001179B3">
                        <w:t>FERMI</w:t>
                      </w:r>
                    </w:p>
                    <w:p w14:paraId="1CA73947" w14:textId="68016086" w:rsidR="006D4D1B" w:rsidRDefault="00371801" w:rsidP="006D4D1B">
                      <w:pPr>
                        <w:spacing w:after="120" w:line="276" w:lineRule="auto"/>
                        <w:ind w:left="1440" w:firstLine="720"/>
                        <w:rPr>
                          <w:b/>
                        </w:rPr>
                      </w:pPr>
                      <w:r w:rsidRPr="001179B3">
                        <w:rPr>
                          <w:b/>
                        </w:rPr>
                        <w:t xml:space="preserve">Project full title: </w:t>
                      </w:r>
                      <w:r w:rsidRPr="001179B3">
                        <w:rPr>
                          <w:b/>
                        </w:rPr>
                        <w:tab/>
                      </w:r>
                      <w:r w:rsidRPr="001179B3">
                        <w:t xml:space="preserve">Fake </w:t>
                      </w:r>
                      <w:proofErr w:type="spellStart"/>
                      <w:r w:rsidRPr="001179B3">
                        <w:t>nEws</w:t>
                      </w:r>
                      <w:proofErr w:type="spellEnd"/>
                      <w:r w:rsidRPr="001179B3">
                        <w:t xml:space="preserve"> Risk M</w:t>
                      </w:r>
                      <w:r w:rsidR="006D4D1B" w:rsidRPr="001179B3">
                        <w:t>i</w:t>
                      </w:r>
                      <w:r w:rsidRPr="001179B3">
                        <w:t>tigator</w:t>
                      </w:r>
                    </w:p>
                    <w:p w14:paraId="015E9891" w14:textId="7640526E" w:rsidR="00371801" w:rsidRPr="001179B3" w:rsidRDefault="00371801" w:rsidP="006D4D1B">
                      <w:pPr>
                        <w:spacing w:after="120" w:line="276" w:lineRule="auto"/>
                        <w:ind w:left="1440" w:firstLine="720"/>
                        <w:rPr>
                          <w:b/>
                        </w:rPr>
                      </w:pPr>
                      <w:r w:rsidRPr="001179B3">
                        <w:rPr>
                          <w:b/>
                        </w:rPr>
                        <w:t xml:space="preserve">Call identifier </w:t>
                      </w:r>
                      <w:r w:rsidRPr="001179B3">
                        <w:rPr>
                          <w:b/>
                        </w:rPr>
                        <w:tab/>
                      </w:r>
                      <w:r w:rsidR="001179B3">
                        <w:rPr>
                          <w:b/>
                        </w:rPr>
                        <w:tab/>
                      </w:r>
                      <w:r w:rsidRPr="001179B3">
                        <w:t>HORIZON-CL3-2021-FCT-01</w:t>
                      </w:r>
                    </w:p>
                    <w:p w14:paraId="250FA973" w14:textId="63722AAF" w:rsidR="00371801" w:rsidRPr="001179B3" w:rsidRDefault="00371801" w:rsidP="006D4D1B">
                      <w:pPr>
                        <w:spacing w:after="120" w:line="276" w:lineRule="auto"/>
                        <w:ind w:left="1440" w:firstLine="720"/>
                        <w:rPr>
                          <w:bCs/>
                        </w:rPr>
                      </w:pPr>
                      <w:r w:rsidRPr="001179B3">
                        <w:rPr>
                          <w:b/>
                        </w:rPr>
                        <w:t xml:space="preserve">Start date: </w:t>
                      </w:r>
                      <w:r w:rsidRPr="001179B3">
                        <w:rPr>
                          <w:b/>
                        </w:rPr>
                        <w:tab/>
                      </w:r>
                      <w:r w:rsidRPr="001179B3">
                        <w:rPr>
                          <w:b/>
                        </w:rPr>
                        <w:tab/>
                      </w:r>
                      <w:r w:rsidRPr="001179B3">
                        <w:t>01/10/2022</w:t>
                      </w:r>
                    </w:p>
                    <w:p w14:paraId="64E47226" w14:textId="77777777" w:rsidR="00371801" w:rsidRPr="001179B3" w:rsidRDefault="00371801" w:rsidP="006D4D1B">
                      <w:pPr>
                        <w:spacing w:after="120" w:line="276" w:lineRule="auto"/>
                        <w:ind w:left="1440" w:firstLine="720"/>
                        <w:rPr>
                          <w:bCs/>
                        </w:rPr>
                      </w:pPr>
                      <w:r w:rsidRPr="001179B3">
                        <w:rPr>
                          <w:b/>
                        </w:rPr>
                        <w:t xml:space="preserve">End date: </w:t>
                      </w:r>
                      <w:r w:rsidRPr="001179B3">
                        <w:rPr>
                          <w:b/>
                        </w:rPr>
                        <w:tab/>
                      </w:r>
                      <w:r w:rsidRPr="001179B3">
                        <w:rPr>
                          <w:b/>
                        </w:rPr>
                        <w:tab/>
                      </w:r>
                      <w:r w:rsidRPr="001179B3">
                        <w:t>30/09/2025</w:t>
                      </w:r>
                    </w:p>
                    <w:p w14:paraId="2AFC0B30" w14:textId="593D2D57" w:rsidR="00371801" w:rsidRDefault="00371801" w:rsidP="006D4D1B">
                      <w:pPr>
                        <w:spacing w:after="120" w:line="276" w:lineRule="auto"/>
                        <w:ind w:left="1440" w:firstLine="720"/>
                      </w:pPr>
                      <w:r w:rsidRPr="001179B3">
                        <w:rPr>
                          <w:b/>
                        </w:rPr>
                        <w:t xml:space="preserve">Grant agreement no: </w:t>
                      </w:r>
                      <w:r w:rsidRPr="001179B3">
                        <w:rPr>
                          <w:b/>
                        </w:rPr>
                        <w:tab/>
                      </w:r>
                      <w:r w:rsidRPr="001179B3">
                        <w:t>101073980</w:t>
                      </w:r>
                    </w:p>
                    <w:p w14:paraId="5278E648" w14:textId="0327312D" w:rsidR="006D4D1B" w:rsidRDefault="006D4D1B" w:rsidP="006D4D1B">
                      <w:pPr>
                        <w:spacing w:after="120" w:line="276" w:lineRule="auto"/>
                        <w:rPr>
                          <w:bCs/>
                        </w:rPr>
                      </w:pPr>
                    </w:p>
                    <w:p w14:paraId="119636BC" w14:textId="77777777" w:rsidR="006D4D1B" w:rsidRDefault="006D4D1B" w:rsidP="006D4D1B">
                      <w:pPr>
                        <w:spacing w:after="120" w:line="276" w:lineRule="auto"/>
                        <w:rPr>
                          <w:bCs/>
                        </w:rPr>
                      </w:pPr>
                    </w:p>
                    <w:p w14:paraId="73FC8DD8" w14:textId="53C54CDE" w:rsidR="006D4D1B" w:rsidRPr="00685FD8" w:rsidRDefault="006D4D1B" w:rsidP="006D4D1B">
                      <w:pPr>
                        <w:spacing w:line="360" w:lineRule="auto"/>
                        <w:jc w:val="center"/>
                        <w:rPr>
                          <w:rStyle w:val="Strong"/>
                          <w:sz w:val="32"/>
                          <w:szCs w:val="48"/>
                        </w:rPr>
                      </w:pPr>
                      <w:r w:rsidRPr="00685FD8">
                        <w:rPr>
                          <w:rStyle w:val="Strong"/>
                          <w:sz w:val="32"/>
                          <w:szCs w:val="48"/>
                        </w:rPr>
                        <w:t>[</w:t>
                      </w:r>
                      <w:r w:rsidR="005D214C">
                        <w:rPr>
                          <w:rStyle w:val="Strong"/>
                          <w:sz w:val="32"/>
                          <w:szCs w:val="48"/>
                        </w:rPr>
                        <w:t>Communication Starter Pack</w:t>
                      </w:r>
                      <w:r w:rsidRPr="00685FD8">
                        <w:rPr>
                          <w:rStyle w:val="Strong"/>
                          <w:sz w:val="32"/>
                          <w:szCs w:val="48"/>
                        </w:rPr>
                        <w:t>]</w:t>
                      </w:r>
                    </w:p>
                    <w:p w14:paraId="09E6125B" w14:textId="77777777" w:rsidR="006D4D1B" w:rsidRDefault="006D4D1B" w:rsidP="006D4D1B">
                      <w:pPr>
                        <w:spacing w:line="360" w:lineRule="auto"/>
                        <w:rPr>
                          <w:b/>
                        </w:rPr>
                      </w:pPr>
                    </w:p>
                    <w:p w14:paraId="6DBA9E8A" w14:textId="77777777" w:rsidR="006D4D1B" w:rsidRDefault="006D4D1B" w:rsidP="006D4D1B">
                      <w:pPr>
                        <w:spacing w:line="360" w:lineRule="auto"/>
                        <w:rPr>
                          <w:b/>
                        </w:rPr>
                      </w:pPr>
                    </w:p>
                    <w:p w14:paraId="39B6F177" w14:textId="77777777" w:rsidR="00943F8B" w:rsidRDefault="00943F8B" w:rsidP="006D4D1B">
                      <w:pPr>
                        <w:spacing w:line="360" w:lineRule="auto"/>
                        <w:rPr>
                          <w:b/>
                        </w:rPr>
                      </w:pPr>
                    </w:p>
                    <w:p w14:paraId="3280130F" w14:textId="326D1033" w:rsidR="00943F8B" w:rsidRDefault="00943F8B" w:rsidP="006D4D1B">
                      <w:pPr>
                        <w:spacing w:line="360" w:lineRule="auto"/>
                        <w:rPr>
                          <w:b/>
                        </w:rPr>
                      </w:pPr>
                    </w:p>
                    <w:p w14:paraId="1D133BA3" w14:textId="05E39E28" w:rsidR="00943F8B" w:rsidRDefault="00943F8B" w:rsidP="006D4D1B">
                      <w:pPr>
                        <w:spacing w:line="360" w:lineRule="auto"/>
                        <w:rPr>
                          <w:b/>
                        </w:rPr>
                      </w:pPr>
                    </w:p>
                    <w:p w14:paraId="08371204" w14:textId="43BAE0BF" w:rsidR="00943F8B" w:rsidRDefault="00943F8B" w:rsidP="006D4D1B">
                      <w:pPr>
                        <w:spacing w:line="360" w:lineRule="auto"/>
                        <w:rPr>
                          <w:b/>
                        </w:rPr>
                      </w:pPr>
                    </w:p>
                    <w:p w14:paraId="734CC930" w14:textId="77777777" w:rsidR="00943F8B" w:rsidRDefault="00943F8B" w:rsidP="006D4D1B">
                      <w:pPr>
                        <w:spacing w:line="360" w:lineRule="auto"/>
                        <w:rPr>
                          <w:b/>
                        </w:rPr>
                      </w:pPr>
                    </w:p>
                    <w:p w14:paraId="3ADA8D7B" w14:textId="163EFDE2" w:rsidR="006D4D1B" w:rsidRPr="00685FD8" w:rsidRDefault="006D4D1B" w:rsidP="006D4D1B">
                      <w:pPr>
                        <w:spacing w:line="360" w:lineRule="auto"/>
                        <w:rPr>
                          <w:b/>
                        </w:rPr>
                      </w:pPr>
                      <w:r w:rsidRPr="00685FD8">
                        <w:rPr>
                          <w:b/>
                        </w:rPr>
                        <w:t xml:space="preserve">Work package: </w:t>
                      </w:r>
                      <w:r w:rsidR="004E3F62">
                        <w:rPr>
                          <w:b/>
                        </w:rPr>
                        <w:t>6</w:t>
                      </w:r>
                    </w:p>
                    <w:p w14:paraId="4EBC6659" w14:textId="1213CF91" w:rsidR="006D4D1B" w:rsidRPr="00685FD8" w:rsidRDefault="006D4D1B" w:rsidP="006D4D1B">
                      <w:pPr>
                        <w:spacing w:line="360" w:lineRule="auto"/>
                        <w:rPr>
                          <w:b/>
                        </w:rPr>
                      </w:pPr>
                      <w:r w:rsidRPr="00685FD8">
                        <w:rPr>
                          <w:b/>
                        </w:rPr>
                        <w:t>Version:</w:t>
                      </w:r>
                      <w:r w:rsidRPr="00685FD8">
                        <w:rPr>
                          <w:b/>
                        </w:rPr>
                        <w:tab/>
                      </w:r>
                      <w:r w:rsidRPr="00685FD8">
                        <w:rPr>
                          <w:b/>
                        </w:rPr>
                        <w:tab/>
                      </w:r>
                      <w:r w:rsidRPr="00685FD8">
                        <w:rPr>
                          <w:b/>
                        </w:rPr>
                        <w:tab/>
                      </w:r>
                      <w:r w:rsidRPr="00685FD8">
                        <w:rPr>
                          <w:b/>
                        </w:rPr>
                        <w:tab/>
                      </w:r>
                      <w:r w:rsidRPr="00685FD8">
                        <w:rPr>
                          <w:b/>
                        </w:rPr>
                        <w:tab/>
                      </w:r>
                      <w:r w:rsidRPr="00685FD8">
                        <w:rPr>
                          <w:b/>
                        </w:rPr>
                        <w:tab/>
                      </w:r>
                      <w:r w:rsidRPr="00685FD8">
                        <w:rPr>
                          <w:b/>
                        </w:rPr>
                        <w:tab/>
                      </w:r>
                      <w:r w:rsidRPr="00685FD8">
                        <w:rPr>
                          <w:b/>
                        </w:rPr>
                        <w:tab/>
                        <w:t xml:space="preserve"> </w:t>
                      </w:r>
                      <w:r w:rsidR="004E3F62">
                        <w:rPr>
                          <w:b/>
                        </w:rPr>
                        <w:t>0.9</w:t>
                      </w:r>
                    </w:p>
                    <w:p w14:paraId="2CAF43DE" w14:textId="7E517694" w:rsidR="006D4D1B" w:rsidRPr="00685FD8" w:rsidRDefault="006D4D1B" w:rsidP="006D4D1B">
                      <w:pPr>
                        <w:spacing w:line="360" w:lineRule="auto"/>
                        <w:rPr>
                          <w:b/>
                        </w:rPr>
                      </w:pPr>
                      <w:r w:rsidRPr="00685FD8">
                        <w:rPr>
                          <w:b/>
                        </w:rPr>
                        <w:t>Deliverable type:</w:t>
                      </w:r>
                      <w:r w:rsidR="004E3F62">
                        <w:rPr>
                          <w:b/>
                        </w:rPr>
                        <w:t xml:space="preserve"> N/A</w:t>
                      </w:r>
                      <w:r w:rsidRPr="00685FD8">
                        <w:rPr>
                          <w:b/>
                        </w:rPr>
                        <w:tab/>
                      </w:r>
                      <w:r w:rsidRPr="00685FD8">
                        <w:rPr>
                          <w:b/>
                        </w:rPr>
                        <w:tab/>
                      </w:r>
                      <w:r w:rsidRPr="00685FD8">
                        <w:rPr>
                          <w:b/>
                        </w:rPr>
                        <w:tab/>
                      </w:r>
                      <w:r w:rsidRPr="00685FD8">
                        <w:rPr>
                          <w:b/>
                        </w:rPr>
                        <w:tab/>
                      </w:r>
                      <w:r w:rsidRPr="00685FD8">
                        <w:rPr>
                          <w:b/>
                        </w:rPr>
                        <w:tab/>
                        <w:t xml:space="preserve">Dissemination level: </w:t>
                      </w:r>
                      <w:r w:rsidR="004E3F62">
                        <w:rPr>
                          <w:b/>
                        </w:rPr>
                        <w:t>Confidential</w:t>
                      </w:r>
                    </w:p>
                    <w:p w14:paraId="5ACB65D3" w14:textId="4B2FB388" w:rsidR="006D4D1B" w:rsidRDefault="006D4D1B" w:rsidP="006D4D1B">
                      <w:pPr>
                        <w:spacing w:line="360" w:lineRule="auto"/>
                        <w:rPr>
                          <w:b/>
                        </w:rPr>
                      </w:pPr>
                      <w:r w:rsidRPr="00685FD8">
                        <w:rPr>
                          <w:b/>
                        </w:rPr>
                        <w:t>Official submission date:</w:t>
                      </w:r>
                      <w:r w:rsidR="004E3F62">
                        <w:rPr>
                          <w:b/>
                        </w:rPr>
                        <w:t xml:space="preserve"> N/A</w:t>
                      </w:r>
                      <w:r w:rsidRPr="00685FD8">
                        <w:rPr>
                          <w:b/>
                        </w:rPr>
                        <w:tab/>
                      </w:r>
                      <w:r w:rsidRPr="00685FD8">
                        <w:rPr>
                          <w:b/>
                        </w:rPr>
                        <w:tab/>
                      </w:r>
                      <w:r w:rsidRPr="00685FD8">
                        <w:rPr>
                          <w:b/>
                        </w:rPr>
                        <w:tab/>
                      </w:r>
                      <w:r w:rsidRPr="00685FD8">
                        <w:rPr>
                          <w:b/>
                        </w:rPr>
                        <w:tab/>
                        <w:t xml:space="preserve">Actual submission date: </w:t>
                      </w:r>
                    </w:p>
                    <w:p w14:paraId="480E491C" w14:textId="77777777" w:rsidR="006D4D1B" w:rsidRPr="00685FD8" w:rsidRDefault="006D4D1B" w:rsidP="006D4D1B">
                      <w:pPr>
                        <w:spacing w:line="360" w:lineRule="auto"/>
                        <w:rPr>
                          <w:b/>
                        </w:rPr>
                      </w:pPr>
                    </w:p>
                    <w:p w14:paraId="6C362F9A" w14:textId="77777777" w:rsidR="006D4D1B" w:rsidRPr="001179B3" w:rsidRDefault="006D4D1B" w:rsidP="006D4D1B">
                      <w:pPr>
                        <w:spacing w:after="120" w:line="276" w:lineRule="auto"/>
                        <w:rPr>
                          <w:bCs/>
                        </w:rPr>
                      </w:pPr>
                    </w:p>
                  </w:txbxContent>
                </v:textbox>
                <w10:wrap type="square" anchorx="margin"/>
              </v:shape>
            </w:pict>
          </mc:Fallback>
        </mc:AlternateContent>
      </w:r>
    </w:p>
    <w:p w14:paraId="453BF7C2" w14:textId="1B06AA1D" w:rsidR="00B478AC" w:rsidRPr="00943F8B" w:rsidRDefault="00943F8B" w:rsidP="00943F8B">
      <w:pPr>
        <w:spacing w:line="360" w:lineRule="auto"/>
        <w:rPr>
          <w:b/>
        </w:rPr>
      </w:pPr>
      <w:r w:rsidRPr="00685FD8">
        <w:rPr>
          <w:b/>
        </w:rPr>
        <w:lastRenderedPageBreak/>
        <w:t>Leading author(s):</w:t>
      </w:r>
    </w:p>
    <w:tbl>
      <w:tblPr>
        <w:tblStyle w:val="Style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09"/>
        <w:gridCol w:w="3210"/>
        <w:gridCol w:w="3210"/>
      </w:tblGrid>
      <w:tr w:rsidR="006D4D1B" w:rsidRPr="006D4D1B" w14:paraId="5C3C8EAF" w14:textId="77777777" w:rsidTr="00943F8B">
        <w:trPr>
          <w:trHeight w:val="340"/>
        </w:trPr>
        <w:tc>
          <w:tcPr>
            <w:tcW w:w="1470" w:type="pct"/>
            <w:shd w:val="clear" w:color="auto" w:fill="E1E1C3"/>
            <w:vAlign w:val="center"/>
          </w:tcPr>
          <w:p w14:paraId="3B7B74C8" w14:textId="38159871" w:rsidR="006D4D1B" w:rsidRPr="006D4D1B" w:rsidRDefault="006D4D1B" w:rsidP="006D4D1B">
            <w:pPr>
              <w:rPr>
                <w:rFonts w:ascii="Times New Roman" w:eastAsia="Times New Roman" w:hAnsi="Times New Roman" w:cs="Times New Roman"/>
                <w:b/>
                <w:bCs w:val="0"/>
                <w:color w:val="auto"/>
                <w:szCs w:val="20"/>
              </w:rPr>
            </w:pPr>
            <w:bookmarkStart w:id="0" w:name="_Hlk119662767"/>
            <w:r>
              <w:rPr>
                <w:rFonts w:ascii="Times New Roman" w:eastAsia="Times New Roman" w:hAnsi="Times New Roman" w:cs="Times New Roman"/>
                <w:b/>
                <w:bCs w:val="0"/>
                <w:color w:val="auto"/>
                <w:szCs w:val="20"/>
              </w:rPr>
              <w:t>Surname</w:t>
            </w:r>
          </w:p>
        </w:tc>
        <w:tc>
          <w:tcPr>
            <w:tcW w:w="1470" w:type="pct"/>
            <w:shd w:val="clear" w:color="auto" w:fill="E1E1C3"/>
            <w:vAlign w:val="center"/>
          </w:tcPr>
          <w:p w14:paraId="0A3C0184" w14:textId="35E81CA2" w:rsidR="006D4D1B" w:rsidRPr="006D4D1B" w:rsidRDefault="006D4D1B" w:rsidP="006D4D1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First name</w:t>
            </w:r>
          </w:p>
        </w:tc>
        <w:tc>
          <w:tcPr>
            <w:tcW w:w="1470" w:type="pct"/>
            <w:shd w:val="clear" w:color="auto" w:fill="E1E1C3"/>
            <w:vAlign w:val="center"/>
          </w:tcPr>
          <w:p w14:paraId="3BC44DB7" w14:textId="2267FFCD" w:rsidR="006D4D1B" w:rsidRPr="006D4D1B" w:rsidRDefault="006D4D1B" w:rsidP="006D4D1B">
            <w:pPr>
              <w:rPr>
                <w:b/>
                <w:color w:val="auto"/>
              </w:rPr>
            </w:pPr>
            <w:r>
              <w:rPr>
                <w:rFonts w:ascii="Times New Roman" w:eastAsia="Times New Roman" w:hAnsi="Times New Roman" w:cs="Times New Roman"/>
                <w:b/>
                <w:bCs w:val="0"/>
                <w:color w:val="auto"/>
                <w:szCs w:val="20"/>
              </w:rPr>
              <w:t>Beneficiary</w:t>
            </w:r>
          </w:p>
        </w:tc>
      </w:tr>
      <w:tr w:rsidR="006D4D1B" w:rsidRPr="006D4D1B" w14:paraId="2DA3A90B" w14:textId="77777777" w:rsidTr="00943F8B">
        <w:trPr>
          <w:trHeight w:val="340"/>
        </w:trPr>
        <w:tc>
          <w:tcPr>
            <w:tcW w:w="1470" w:type="pct"/>
            <w:shd w:val="clear" w:color="auto" w:fill="auto"/>
            <w:vAlign w:val="center"/>
          </w:tcPr>
          <w:p w14:paraId="51FC97D0" w14:textId="7D561657" w:rsidR="006D4D1B" w:rsidRPr="006D4D1B" w:rsidRDefault="00AC7C38" w:rsidP="006D4D1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Paciaroni</w:t>
            </w:r>
          </w:p>
        </w:tc>
        <w:tc>
          <w:tcPr>
            <w:tcW w:w="1470" w:type="pct"/>
            <w:shd w:val="clear" w:color="auto" w:fill="auto"/>
            <w:vAlign w:val="center"/>
          </w:tcPr>
          <w:p w14:paraId="6258DBC1" w14:textId="7F6AB474" w:rsidR="006D4D1B" w:rsidRPr="006D4D1B" w:rsidRDefault="00AC7C38" w:rsidP="006D4D1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Alessandro</w:t>
            </w:r>
          </w:p>
        </w:tc>
        <w:tc>
          <w:tcPr>
            <w:tcW w:w="1470" w:type="pct"/>
            <w:shd w:val="clear" w:color="auto" w:fill="auto"/>
            <w:vAlign w:val="center"/>
          </w:tcPr>
          <w:p w14:paraId="05F3691D" w14:textId="33C6C6CA" w:rsidR="006D4D1B" w:rsidRPr="006D4D1B" w:rsidRDefault="00AC7C38" w:rsidP="006D4D1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LC</w:t>
            </w:r>
          </w:p>
        </w:tc>
      </w:tr>
      <w:tr w:rsidR="006D4D1B" w:rsidRPr="006D4D1B" w14:paraId="5B9625BC" w14:textId="77777777" w:rsidTr="00943F8B">
        <w:trPr>
          <w:trHeight w:val="340"/>
        </w:trPr>
        <w:tc>
          <w:tcPr>
            <w:tcW w:w="1470" w:type="pct"/>
            <w:shd w:val="clear" w:color="auto" w:fill="auto"/>
            <w:vAlign w:val="center"/>
          </w:tcPr>
          <w:p w14:paraId="7A98CAE8" w14:textId="3ACB8102" w:rsidR="006D4D1B" w:rsidRPr="006D4D1B" w:rsidRDefault="00AC7C38" w:rsidP="006D4D1B">
            <w:pPr>
              <w:rPr>
                <w:rFonts w:ascii="Times New Roman" w:eastAsia="Times New Roman" w:hAnsi="Times New Roman" w:cs="Times New Roman"/>
                <w:b/>
                <w:bCs w:val="0"/>
                <w:color w:val="auto"/>
                <w:szCs w:val="20"/>
              </w:rPr>
            </w:pPr>
            <w:proofErr w:type="spellStart"/>
            <w:r>
              <w:rPr>
                <w:rFonts w:ascii="Times New Roman" w:eastAsia="Times New Roman" w:hAnsi="Times New Roman" w:cs="Times New Roman"/>
                <w:b/>
                <w:bCs w:val="0"/>
                <w:color w:val="auto"/>
                <w:szCs w:val="20"/>
              </w:rPr>
              <w:t>Mureddu</w:t>
            </w:r>
            <w:proofErr w:type="spellEnd"/>
          </w:p>
        </w:tc>
        <w:tc>
          <w:tcPr>
            <w:tcW w:w="1470" w:type="pct"/>
            <w:shd w:val="clear" w:color="auto" w:fill="auto"/>
            <w:vAlign w:val="center"/>
          </w:tcPr>
          <w:p w14:paraId="52AD2429" w14:textId="56395A9D" w:rsidR="006D4D1B" w:rsidRPr="006D4D1B" w:rsidRDefault="00AC7C38" w:rsidP="006D4D1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Francesco</w:t>
            </w:r>
          </w:p>
        </w:tc>
        <w:tc>
          <w:tcPr>
            <w:tcW w:w="1470" w:type="pct"/>
            <w:shd w:val="clear" w:color="auto" w:fill="auto"/>
            <w:vAlign w:val="center"/>
          </w:tcPr>
          <w:p w14:paraId="575118BA" w14:textId="11A86450" w:rsidR="006D4D1B" w:rsidRPr="006D4D1B" w:rsidRDefault="00AC7C38" w:rsidP="006D4D1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LC</w:t>
            </w:r>
          </w:p>
        </w:tc>
      </w:tr>
      <w:bookmarkEnd w:id="0"/>
    </w:tbl>
    <w:p w14:paraId="720ED765" w14:textId="15386AC3" w:rsidR="00943F8B" w:rsidRDefault="00943F8B" w:rsidP="00917277">
      <w:pPr>
        <w:rPr>
          <w:rStyle w:val="Strong"/>
          <w:b w:val="0"/>
          <w:color w:val="C4BC96" w:themeColor="background2" w:themeShade="BF"/>
        </w:rPr>
      </w:pPr>
    </w:p>
    <w:p w14:paraId="0670173E" w14:textId="6A9A3CCC" w:rsidR="00943F8B" w:rsidRPr="00943F8B" w:rsidRDefault="00943F8B" w:rsidP="00943F8B">
      <w:pPr>
        <w:spacing w:line="360" w:lineRule="auto"/>
        <w:rPr>
          <w:rStyle w:val="Strong"/>
          <w:bCs w:val="0"/>
        </w:rPr>
      </w:pPr>
      <w:r w:rsidRPr="00685FD8">
        <w:rPr>
          <w:b/>
        </w:rPr>
        <w:t xml:space="preserve">Contributing partner(s): </w:t>
      </w:r>
    </w:p>
    <w:tbl>
      <w:tblPr>
        <w:tblStyle w:val="Style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09"/>
        <w:gridCol w:w="3210"/>
        <w:gridCol w:w="3210"/>
      </w:tblGrid>
      <w:tr w:rsidR="00943F8B" w:rsidRPr="006D4D1B" w14:paraId="07842DF3" w14:textId="77777777">
        <w:trPr>
          <w:trHeight w:val="340"/>
        </w:trPr>
        <w:tc>
          <w:tcPr>
            <w:tcW w:w="1470" w:type="pct"/>
            <w:shd w:val="clear" w:color="auto" w:fill="E1E1C3"/>
            <w:vAlign w:val="center"/>
          </w:tcPr>
          <w:p w14:paraId="24010440" w14:textId="77777777" w:rsidR="00943F8B" w:rsidRPr="006D4D1B" w:rsidRDefault="00943F8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Surname</w:t>
            </w:r>
          </w:p>
        </w:tc>
        <w:tc>
          <w:tcPr>
            <w:tcW w:w="1470" w:type="pct"/>
            <w:shd w:val="clear" w:color="auto" w:fill="E1E1C3"/>
            <w:vAlign w:val="center"/>
          </w:tcPr>
          <w:p w14:paraId="560CDC2C" w14:textId="77777777" w:rsidR="00943F8B" w:rsidRPr="006D4D1B" w:rsidRDefault="00943F8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First name</w:t>
            </w:r>
          </w:p>
        </w:tc>
        <w:tc>
          <w:tcPr>
            <w:tcW w:w="1470" w:type="pct"/>
            <w:shd w:val="clear" w:color="auto" w:fill="E1E1C3"/>
            <w:vAlign w:val="center"/>
          </w:tcPr>
          <w:p w14:paraId="4667646B" w14:textId="77777777" w:rsidR="00943F8B" w:rsidRPr="006D4D1B" w:rsidRDefault="00943F8B">
            <w:pPr>
              <w:rPr>
                <w:b/>
                <w:color w:val="auto"/>
              </w:rPr>
            </w:pPr>
            <w:r>
              <w:rPr>
                <w:rFonts w:ascii="Times New Roman" w:eastAsia="Times New Roman" w:hAnsi="Times New Roman" w:cs="Times New Roman"/>
                <w:b/>
                <w:bCs w:val="0"/>
                <w:color w:val="auto"/>
                <w:szCs w:val="20"/>
              </w:rPr>
              <w:t>Beneficiary</w:t>
            </w:r>
          </w:p>
        </w:tc>
      </w:tr>
      <w:tr w:rsidR="00943F8B" w:rsidRPr="006D4D1B" w14:paraId="2F85C51D" w14:textId="77777777">
        <w:trPr>
          <w:trHeight w:val="340"/>
        </w:trPr>
        <w:tc>
          <w:tcPr>
            <w:tcW w:w="1470" w:type="pct"/>
            <w:shd w:val="clear" w:color="auto" w:fill="auto"/>
            <w:vAlign w:val="center"/>
          </w:tcPr>
          <w:p w14:paraId="74E364EB" w14:textId="04FAD52D" w:rsidR="00943F8B" w:rsidRPr="006D4D1B" w:rsidRDefault="003C5031">
            <w:pPr>
              <w:rPr>
                <w:rFonts w:ascii="Times New Roman" w:eastAsia="Times New Roman" w:hAnsi="Times New Roman" w:cs="Times New Roman"/>
                <w:b/>
                <w:bCs w:val="0"/>
                <w:color w:val="auto"/>
                <w:szCs w:val="20"/>
              </w:rPr>
            </w:pPr>
            <w:proofErr w:type="spellStart"/>
            <w:r>
              <w:rPr>
                <w:rFonts w:ascii="Times New Roman" w:eastAsia="Times New Roman" w:hAnsi="Times New Roman" w:cs="Times New Roman"/>
                <w:b/>
                <w:bCs w:val="0"/>
                <w:color w:val="auto"/>
                <w:szCs w:val="20"/>
              </w:rPr>
              <w:t>Fikenscher</w:t>
            </w:r>
            <w:proofErr w:type="spellEnd"/>
          </w:p>
        </w:tc>
        <w:tc>
          <w:tcPr>
            <w:tcW w:w="1470" w:type="pct"/>
            <w:shd w:val="clear" w:color="auto" w:fill="auto"/>
            <w:vAlign w:val="center"/>
          </w:tcPr>
          <w:p w14:paraId="52A37A90" w14:textId="6FB476A7" w:rsidR="00943F8B" w:rsidRPr="006D4D1B" w:rsidRDefault="003C5031">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Sven-Eric</w:t>
            </w:r>
          </w:p>
        </w:tc>
        <w:tc>
          <w:tcPr>
            <w:tcW w:w="1470" w:type="pct"/>
            <w:shd w:val="clear" w:color="auto" w:fill="auto"/>
            <w:vAlign w:val="center"/>
          </w:tcPr>
          <w:p w14:paraId="64A1D56E" w14:textId="60FCE7D4" w:rsidR="00943F8B" w:rsidRPr="006D4D1B" w:rsidRDefault="00A82CC9">
            <w:pPr>
              <w:rPr>
                <w:rFonts w:ascii="Times New Roman" w:eastAsia="Times New Roman" w:hAnsi="Times New Roman" w:cs="Times New Roman"/>
                <w:b/>
                <w:bCs w:val="0"/>
                <w:color w:val="auto"/>
                <w:szCs w:val="20"/>
              </w:rPr>
            </w:pPr>
            <w:proofErr w:type="spellStart"/>
            <w:r>
              <w:rPr>
                <w:rFonts w:ascii="Times New Roman" w:eastAsia="Times New Roman" w:hAnsi="Times New Roman" w:cs="Times New Roman"/>
                <w:b/>
                <w:bCs w:val="0"/>
                <w:color w:val="auto"/>
                <w:szCs w:val="20"/>
              </w:rPr>
              <w:t>HfoD</w:t>
            </w:r>
            <w:proofErr w:type="spellEnd"/>
          </w:p>
        </w:tc>
      </w:tr>
      <w:tr w:rsidR="00943F8B" w:rsidRPr="006D4D1B" w14:paraId="232BB68B" w14:textId="77777777">
        <w:trPr>
          <w:trHeight w:val="340"/>
        </w:trPr>
        <w:tc>
          <w:tcPr>
            <w:tcW w:w="1470" w:type="pct"/>
            <w:shd w:val="clear" w:color="auto" w:fill="auto"/>
            <w:vAlign w:val="center"/>
          </w:tcPr>
          <w:p w14:paraId="39E7AF72" w14:textId="77777777" w:rsidR="00943F8B" w:rsidRPr="006D4D1B" w:rsidRDefault="00943F8B">
            <w:pPr>
              <w:rPr>
                <w:rFonts w:ascii="Times New Roman" w:eastAsia="Times New Roman" w:hAnsi="Times New Roman" w:cs="Times New Roman"/>
                <w:b/>
                <w:bCs w:val="0"/>
                <w:color w:val="auto"/>
                <w:szCs w:val="20"/>
              </w:rPr>
            </w:pPr>
          </w:p>
        </w:tc>
        <w:tc>
          <w:tcPr>
            <w:tcW w:w="1470" w:type="pct"/>
            <w:shd w:val="clear" w:color="auto" w:fill="auto"/>
            <w:vAlign w:val="center"/>
          </w:tcPr>
          <w:p w14:paraId="08426DF4" w14:textId="77777777" w:rsidR="00943F8B" w:rsidRPr="006D4D1B" w:rsidRDefault="00943F8B">
            <w:pPr>
              <w:rPr>
                <w:rFonts w:ascii="Times New Roman" w:eastAsia="Times New Roman" w:hAnsi="Times New Roman" w:cs="Times New Roman"/>
                <w:b/>
                <w:bCs w:val="0"/>
                <w:color w:val="auto"/>
                <w:szCs w:val="20"/>
              </w:rPr>
            </w:pPr>
          </w:p>
        </w:tc>
        <w:tc>
          <w:tcPr>
            <w:tcW w:w="1470" w:type="pct"/>
            <w:shd w:val="clear" w:color="auto" w:fill="auto"/>
            <w:vAlign w:val="center"/>
          </w:tcPr>
          <w:p w14:paraId="7780CC54" w14:textId="77777777" w:rsidR="00943F8B" w:rsidRPr="006D4D1B" w:rsidRDefault="00943F8B">
            <w:pPr>
              <w:rPr>
                <w:rFonts w:ascii="Times New Roman" w:eastAsia="Times New Roman" w:hAnsi="Times New Roman" w:cs="Times New Roman"/>
                <w:b/>
                <w:bCs w:val="0"/>
                <w:color w:val="auto"/>
                <w:szCs w:val="20"/>
              </w:rPr>
            </w:pPr>
          </w:p>
        </w:tc>
      </w:tr>
    </w:tbl>
    <w:p w14:paraId="54938E61" w14:textId="63CF336B" w:rsidR="00A141BB" w:rsidRDefault="00A141BB" w:rsidP="00917277">
      <w:pPr>
        <w:rPr>
          <w:rStyle w:val="Strong"/>
          <w:b w:val="0"/>
          <w:bCs w:val="0"/>
          <w:color w:val="C4BC96" w:themeColor="background2" w:themeShade="BF"/>
        </w:rPr>
      </w:pPr>
    </w:p>
    <w:p w14:paraId="1EF468D0" w14:textId="762A392A" w:rsidR="00943F8B" w:rsidRPr="00943F8B" w:rsidRDefault="00943F8B" w:rsidP="00943F8B">
      <w:pPr>
        <w:spacing w:line="360" w:lineRule="auto"/>
        <w:rPr>
          <w:rStyle w:val="Strong"/>
          <w:bCs w:val="0"/>
        </w:rPr>
      </w:pPr>
      <w:r w:rsidRPr="00685FD8">
        <w:rPr>
          <w:b/>
        </w:rPr>
        <w:t>Peer reviewer(s):</w:t>
      </w:r>
    </w:p>
    <w:tbl>
      <w:tblPr>
        <w:tblStyle w:val="Style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09"/>
        <w:gridCol w:w="3210"/>
        <w:gridCol w:w="3210"/>
      </w:tblGrid>
      <w:tr w:rsidR="00943F8B" w:rsidRPr="006D4D1B" w14:paraId="378CC724" w14:textId="77777777">
        <w:trPr>
          <w:trHeight w:val="340"/>
        </w:trPr>
        <w:tc>
          <w:tcPr>
            <w:tcW w:w="1470" w:type="pct"/>
            <w:shd w:val="clear" w:color="auto" w:fill="E1E1C3"/>
            <w:vAlign w:val="center"/>
          </w:tcPr>
          <w:p w14:paraId="5F06A811" w14:textId="77777777" w:rsidR="00943F8B" w:rsidRPr="006D4D1B" w:rsidRDefault="00943F8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Surname</w:t>
            </w:r>
          </w:p>
        </w:tc>
        <w:tc>
          <w:tcPr>
            <w:tcW w:w="1470" w:type="pct"/>
            <w:shd w:val="clear" w:color="auto" w:fill="E1E1C3"/>
            <w:vAlign w:val="center"/>
          </w:tcPr>
          <w:p w14:paraId="1D6A8F83" w14:textId="77777777" w:rsidR="00943F8B" w:rsidRPr="006D4D1B" w:rsidRDefault="00943F8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First name</w:t>
            </w:r>
          </w:p>
        </w:tc>
        <w:tc>
          <w:tcPr>
            <w:tcW w:w="1470" w:type="pct"/>
            <w:shd w:val="clear" w:color="auto" w:fill="E1E1C3"/>
            <w:vAlign w:val="center"/>
          </w:tcPr>
          <w:p w14:paraId="1C104752" w14:textId="77777777" w:rsidR="00943F8B" w:rsidRPr="006D4D1B" w:rsidRDefault="00943F8B">
            <w:pPr>
              <w:rPr>
                <w:b/>
                <w:color w:val="auto"/>
              </w:rPr>
            </w:pPr>
            <w:r>
              <w:rPr>
                <w:rFonts w:ascii="Times New Roman" w:eastAsia="Times New Roman" w:hAnsi="Times New Roman" w:cs="Times New Roman"/>
                <w:b/>
                <w:bCs w:val="0"/>
                <w:color w:val="auto"/>
                <w:szCs w:val="20"/>
              </w:rPr>
              <w:t>Beneficiary</w:t>
            </w:r>
          </w:p>
        </w:tc>
      </w:tr>
      <w:tr w:rsidR="00943F8B" w:rsidRPr="006D4D1B" w14:paraId="45EA8BAE" w14:textId="77777777">
        <w:trPr>
          <w:trHeight w:val="340"/>
        </w:trPr>
        <w:tc>
          <w:tcPr>
            <w:tcW w:w="1470" w:type="pct"/>
            <w:shd w:val="clear" w:color="auto" w:fill="auto"/>
            <w:vAlign w:val="center"/>
          </w:tcPr>
          <w:p w14:paraId="2EC08C51" w14:textId="77777777" w:rsidR="00943F8B" w:rsidRPr="006D4D1B" w:rsidRDefault="00943F8B">
            <w:pPr>
              <w:rPr>
                <w:rFonts w:ascii="Times New Roman" w:eastAsia="Times New Roman" w:hAnsi="Times New Roman" w:cs="Times New Roman"/>
                <w:b/>
                <w:bCs w:val="0"/>
                <w:color w:val="auto"/>
                <w:szCs w:val="20"/>
              </w:rPr>
            </w:pPr>
          </w:p>
        </w:tc>
        <w:tc>
          <w:tcPr>
            <w:tcW w:w="1470" w:type="pct"/>
            <w:shd w:val="clear" w:color="auto" w:fill="auto"/>
            <w:vAlign w:val="center"/>
          </w:tcPr>
          <w:p w14:paraId="2BD3C9E8" w14:textId="77777777" w:rsidR="00943F8B" w:rsidRPr="006D4D1B" w:rsidRDefault="00943F8B">
            <w:pPr>
              <w:rPr>
                <w:rFonts w:ascii="Times New Roman" w:eastAsia="Times New Roman" w:hAnsi="Times New Roman" w:cs="Times New Roman"/>
                <w:b/>
                <w:bCs w:val="0"/>
                <w:color w:val="auto"/>
                <w:szCs w:val="20"/>
              </w:rPr>
            </w:pPr>
          </w:p>
        </w:tc>
        <w:tc>
          <w:tcPr>
            <w:tcW w:w="1470" w:type="pct"/>
            <w:shd w:val="clear" w:color="auto" w:fill="auto"/>
            <w:vAlign w:val="center"/>
          </w:tcPr>
          <w:p w14:paraId="76F591E2" w14:textId="77777777" w:rsidR="00943F8B" w:rsidRPr="006D4D1B" w:rsidRDefault="00943F8B">
            <w:pPr>
              <w:rPr>
                <w:rFonts w:ascii="Times New Roman" w:eastAsia="Times New Roman" w:hAnsi="Times New Roman" w:cs="Times New Roman"/>
                <w:b/>
                <w:bCs w:val="0"/>
                <w:color w:val="auto"/>
                <w:szCs w:val="20"/>
              </w:rPr>
            </w:pPr>
          </w:p>
        </w:tc>
      </w:tr>
      <w:tr w:rsidR="00943F8B" w:rsidRPr="006D4D1B" w14:paraId="14C0A03A" w14:textId="77777777">
        <w:trPr>
          <w:trHeight w:val="340"/>
        </w:trPr>
        <w:tc>
          <w:tcPr>
            <w:tcW w:w="1470" w:type="pct"/>
            <w:shd w:val="clear" w:color="auto" w:fill="auto"/>
            <w:vAlign w:val="center"/>
          </w:tcPr>
          <w:p w14:paraId="51FD605C" w14:textId="77777777" w:rsidR="00943F8B" w:rsidRPr="006D4D1B" w:rsidRDefault="00943F8B">
            <w:pPr>
              <w:rPr>
                <w:rFonts w:ascii="Times New Roman" w:eastAsia="Times New Roman" w:hAnsi="Times New Roman" w:cs="Times New Roman"/>
                <w:b/>
                <w:bCs w:val="0"/>
                <w:color w:val="auto"/>
                <w:szCs w:val="20"/>
              </w:rPr>
            </w:pPr>
          </w:p>
        </w:tc>
        <w:tc>
          <w:tcPr>
            <w:tcW w:w="1470" w:type="pct"/>
            <w:shd w:val="clear" w:color="auto" w:fill="auto"/>
            <w:vAlign w:val="center"/>
          </w:tcPr>
          <w:p w14:paraId="00669493" w14:textId="77777777" w:rsidR="00943F8B" w:rsidRPr="006D4D1B" w:rsidRDefault="00943F8B">
            <w:pPr>
              <w:rPr>
                <w:rFonts w:ascii="Times New Roman" w:eastAsia="Times New Roman" w:hAnsi="Times New Roman" w:cs="Times New Roman"/>
                <w:b/>
                <w:bCs w:val="0"/>
                <w:color w:val="auto"/>
                <w:szCs w:val="20"/>
              </w:rPr>
            </w:pPr>
          </w:p>
        </w:tc>
        <w:tc>
          <w:tcPr>
            <w:tcW w:w="1470" w:type="pct"/>
            <w:shd w:val="clear" w:color="auto" w:fill="auto"/>
            <w:vAlign w:val="center"/>
          </w:tcPr>
          <w:p w14:paraId="7A5E7522" w14:textId="77777777" w:rsidR="00943F8B" w:rsidRPr="006D4D1B" w:rsidRDefault="00943F8B">
            <w:pPr>
              <w:rPr>
                <w:rFonts w:ascii="Times New Roman" w:eastAsia="Times New Roman" w:hAnsi="Times New Roman" w:cs="Times New Roman"/>
                <w:b/>
                <w:bCs w:val="0"/>
                <w:color w:val="auto"/>
                <w:szCs w:val="20"/>
              </w:rPr>
            </w:pPr>
          </w:p>
        </w:tc>
      </w:tr>
    </w:tbl>
    <w:p w14:paraId="3BC9FC4D" w14:textId="4CDFE842" w:rsidR="00A141BB" w:rsidRDefault="00A141BB" w:rsidP="00917277">
      <w:pPr>
        <w:rPr>
          <w:rStyle w:val="Strong"/>
          <w:b w:val="0"/>
          <w:bCs w:val="0"/>
          <w:color w:val="C4BC96" w:themeColor="background2" w:themeShade="BF"/>
        </w:rPr>
      </w:pPr>
    </w:p>
    <w:p w14:paraId="16E23C6A" w14:textId="13473BFF" w:rsidR="00943F8B" w:rsidRDefault="00943F8B" w:rsidP="00943F8B">
      <w:pPr>
        <w:spacing w:line="360" w:lineRule="auto"/>
        <w:rPr>
          <w:b/>
        </w:rPr>
      </w:pPr>
      <w:r w:rsidRPr="00685FD8">
        <w:rPr>
          <w:b/>
        </w:rPr>
        <w:t>Ethics reviewer:</w:t>
      </w:r>
    </w:p>
    <w:tbl>
      <w:tblPr>
        <w:tblStyle w:val="Style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09"/>
        <w:gridCol w:w="3210"/>
        <w:gridCol w:w="3210"/>
      </w:tblGrid>
      <w:tr w:rsidR="00943F8B" w:rsidRPr="006D4D1B" w14:paraId="3886DB32" w14:textId="77777777" w:rsidTr="00943F8B">
        <w:trPr>
          <w:trHeight w:val="340"/>
        </w:trPr>
        <w:tc>
          <w:tcPr>
            <w:tcW w:w="1666" w:type="pct"/>
            <w:shd w:val="clear" w:color="auto" w:fill="E1E1C3"/>
            <w:vAlign w:val="center"/>
          </w:tcPr>
          <w:p w14:paraId="4848786D" w14:textId="77777777" w:rsidR="00943F8B" w:rsidRPr="006D4D1B" w:rsidRDefault="00943F8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Surname</w:t>
            </w:r>
          </w:p>
        </w:tc>
        <w:tc>
          <w:tcPr>
            <w:tcW w:w="1667" w:type="pct"/>
            <w:shd w:val="clear" w:color="auto" w:fill="E1E1C3"/>
            <w:vAlign w:val="center"/>
          </w:tcPr>
          <w:p w14:paraId="1F40D467" w14:textId="77777777" w:rsidR="00943F8B" w:rsidRPr="006D4D1B" w:rsidRDefault="00943F8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First name</w:t>
            </w:r>
          </w:p>
        </w:tc>
        <w:tc>
          <w:tcPr>
            <w:tcW w:w="1667" w:type="pct"/>
            <w:shd w:val="clear" w:color="auto" w:fill="E1E1C3"/>
            <w:vAlign w:val="center"/>
          </w:tcPr>
          <w:p w14:paraId="152145FE" w14:textId="77777777" w:rsidR="00943F8B" w:rsidRPr="006D4D1B" w:rsidRDefault="00943F8B">
            <w:pPr>
              <w:rPr>
                <w:b/>
                <w:color w:val="auto"/>
              </w:rPr>
            </w:pPr>
            <w:r>
              <w:rPr>
                <w:rFonts w:ascii="Times New Roman" w:eastAsia="Times New Roman" w:hAnsi="Times New Roman" w:cs="Times New Roman"/>
                <w:b/>
                <w:bCs w:val="0"/>
                <w:color w:val="auto"/>
                <w:szCs w:val="20"/>
              </w:rPr>
              <w:t>Beneficiary</w:t>
            </w:r>
          </w:p>
        </w:tc>
      </w:tr>
      <w:tr w:rsidR="00943F8B" w:rsidRPr="006D4D1B" w14:paraId="3809992F" w14:textId="77777777" w:rsidTr="00943F8B">
        <w:trPr>
          <w:trHeight w:val="340"/>
        </w:trPr>
        <w:tc>
          <w:tcPr>
            <w:tcW w:w="1666" w:type="pct"/>
            <w:shd w:val="clear" w:color="auto" w:fill="auto"/>
            <w:vAlign w:val="center"/>
          </w:tcPr>
          <w:p w14:paraId="2893D04D" w14:textId="77777777" w:rsidR="00943F8B" w:rsidRPr="006D4D1B" w:rsidRDefault="00943F8B">
            <w:pPr>
              <w:rPr>
                <w:rFonts w:ascii="Times New Roman" w:eastAsia="Times New Roman" w:hAnsi="Times New Roman" w:cs="Times New Roman"/>
                <w:b/>
                <w:bCs w:val="0"/>
                <w:color w:val="auto"/>
                <w:szCs w:val="20"/>
              </w:rPr>
            </w:pPr>
          </w:p>
        </w:tc>
        <w:tc>
          <w:tcPr>
            <w:tcW w:w="1667" w:type="pct"/>
            <w:shd w:val="clear" w:color="auto" w:fill="auto"/>
            <w:vAlign w:val="center"/>
          </w:tcPr>
          <w:p w14:paraId="49AAEA38" w14:textId="77777777" w:rsidR="00943F8B" w:rsidRPr="006D4D1B" w:rsidRDefault="00943F8B">
            <w:pPr>
              <w:rPr>
                <w:rFonts w:ascii="Times New Roman" w:eastAsia="Times New Roman" w:hAnsi="Times New Roman" w:cs="Times New Roman"/>
                <w:b/>
                <w:bCs w:val="0"/>
                <w:color w:val="auto"/>
                <w:szCs w:val="20"/>
              </w:rPr>
            </w:pPr>
          </w:p>
        </w:tc>
        <w:tc>
          <w:tcPr>
            <w:tcW w:w="1667" w:type="pct"/>
            <w:shd w:val="clear" w:color="auto" w:fill="auto"/>
            <w:vAlign w:val="center"/>
          </w:tcPr>
          <w:p w14:paraId="3CE854CA" w14:textId="77777777" w:rsidR="00943F8B" w:rsidRPr="006D4D1B" w:rsidRDefault="00943F8B">
            <w:pPr>
              <w:rPr>
                <w:rFonts w:ascii="Times New Roman" w:eastAsia="Times New Roman" w:hAnsi="Times New Roman" w:cs="Times New Roman"/>
                <w:b/>
                <w:bCs w:val="0"/>
                <w:color w:val="auto"/>
                <w:szCs w:val="20"/>
              </w:rPr>
            </w:pPr>
          </w:p>
        </w:tc>
      </w:tr>
    </w:tbl>
    <w:p w14:paraId="01FFAACF" w14:textId="77777777" w:rsidR="00943F8B" w:rsidRPr="00685FD8" w:rsidRDefault="00943F8B" w:rsidP="00943F8B">
      <w:pPr>
        <w:spacing w:line="360" w:lineRule="auto"/>
        <w:rPr>
          <w:b/>
        </w:rPr>
      </w:pPr>
    </w:p>
    <w:p w14:paraId="00346CDA" w14:textId="2DCAEED1" w:rsidR="00943F8B" w:rsidRDefault="00943F8B" w:rsidP="00943F8B">
      <w:pPr>
        <w:spacing w:line="360" w:lineRule="auto"/>
        <w:rPr>
          <w:b/>
        </w:rPr>
      </w:pPr>
      <w:r w:rsidRPr="00685FD8">
        <w:rPr>
          <w:b/>
        </w:rPr>
        <w:t xml:space="preserve">Security reviewer: </w:t>
      </w:r>
    </w:p>
    <w:tbl>
      <w:tblPr>
        <w:tblStyle w:val="Style3"/>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209"/>
        <w:gridCol w:w="3210"/>
        <w:gridCol w:w="3210"/>
      </w:tblGrid>
      <w:tr w:rsidR="00943F8B" w:rsidRPr="006D4D1B" w14:paraId="6AE4044C" w14:textId="77777777" w:rsidTr="00943F8B">
        <w:trPr>
          <w:trHeight w:val="340"/>
        </w:trPr>
        <w:tc>
          <w:tcPr>
            <w:tcW w:w="1666" w:type="pct"/>
            <w:shd w:val="clear" w:color="auto" w:fill="E1E1C3"/>
            <w:vAlign w:val="center"/>
          </w:tcPr>
          <w:p w14:paraId="4DAB0E47" w14:textId="77777777" w:rsidR="00943F8B" w:rsidRPr="006D4D1B" w:rsidRDefault="00943F8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Surname</w:t>
            </w:r>
          </w:p>
        </w:tc>
        <w:tc>
          <w:tcPr>
            <w:tcW w:w="1667" w:type="pct"/>
            <w:shd w:val="clear" w:color="auto" w:fill="E1E1C3"/>
            <w:vAlign w:val="center"/>
          </w:tcPr>
          <w:p w14:paraId="364F8A91" w14:textId="77777777" w:rsidR="00943F8B" w:rsidRPr="006D4D1B" w:rsidRDefault="00943F8B">
            <w:pPr>
              <w:rPr>
                <w:rFonts w:ascii="Times New Roman" w:eastAsia="Times New Roman" w:hAnsi="Times New Roman" w:cs="Times New Roman"/>
                <w:b/>
                <w:bCs w:val="0"/>
                <w:color w:val="auto"/>
                <w:szCs w:val="20"/>
              </w:rPr>
            </w:pPr>
            <w:r>
              <w:rPr>
                <w:rFonts w:ascii="Times New Roman" w:eastAsia="Times New Roman" w:hAnsi="Times New Roman" w:cs="Times New Roman"/>
                <w:b/>
                <w:bCs w:val="0"/>
                <w:color w:val="auto"/>
                <w:szCs w:val="20"/>
              </w:rPr>
              <w:t>First name</w:t>
            </w:r>
          </w:p>
        </w:tc>
        <w:tc>
          <w:tcPr>
            <w:tcW w:w="1667" w:type="pct"/>
            <w:shd w:val="clear" w:color="auto" w:fill="E1E1C3"/>
            <w:vAlign w:val="center"/>
          </w:tcPr>
          <w:p w14:paraId="2483AF2D" w14:textId="77777777" w:rsidR="00943F8B" w:rsidRPr="006D4D1B" w:rsidRDefault="00943F8B">
            <w:pPr>
              <w:rPr>
                <w:b/>
                <w:color w:val="auto"/>
              </w:rPr>
            </w:pPr>
            <w:r>
              <w:rPr>
                <w:rFonts w:ascii="Times New Roman" w:eastAsia="Times New Roman" w:hAnsi="Times New Roman" w:cs="Times New Roman"/>
                <w:b/>
                <w:bCs w:val="0"/>
                <w:color w:val="auto"/>
                <w:szCs w:val="20"/>
              </w:rPr>
              <w:t>Beneficiary</w:t>
            </w:r>
          </w:p>
        </w:tc>
      </w:tr>
      <w:tr w:rsidR="00943F8B" w:rsidRPr="006D4D1B" w14:paraId="2E2DAA45" w14:textId="77777777" w:rsidTr="00943F8B">
        <w:trPr>
          <w:trHeight w:val="340"/>
        </w:trPr>
        <w:tc>
          <w:tcPr>
            <w:tcW w:w="1666" w:type="pct"/>
            <w:shd w:val="clear" w:color="auto" w:fill="auto"/>
            <w:vAlign w:val="center"/>
          </w:tcPr>
          <w:p w14:paraId="4885C53B" w14:textId="77777777" w:rsidR="00943F8B" w:rsidRPr="006D4D1B" w:rsidRDefault="00943F8B">
            <w:pPr>
              <w:rPr>
                <w:rFonts w:ascii="Times New Roman" w:eastAsia="Times New Roman" w:hAnsi="Times New Roman" w:cs="Times New Roman"/>
                <w:b/>
                <w:bCs w:val="0"/>
                <w:color w:val="auto"/>
                <w:szCs w:val="20"/>
              </w:rPr>
            </w:pPr>
          </w:p>
        </w:tc>
        <w:tc>
          <w:tcPr>
            <w:tcW w:w="1667" w:type="pct"/>
            <w:shd w:val="clear" w:color="auto" w:fill="auto"/>
            <w:vAlign w:val="center"/>
          </w:tcPr>
          <w:p w14:paraId="4EEC3862" w14:textId="77777777" w:rsidR="00943F8B" w:rsidRPr="006D4D1B" w:rsidRDefault="00943F8B">
            <w:pPr>
              <w:rPr>
                <w:rFonts w:ascii="Times New Roman" w:eastAsia="Times New Roman" w:hAnsi="Times New Roman" w:cs="Times New Roman"/>
                <w:b/>
                <w:bCs w:val="0"/>
                <w:color w:val="auto"/>
                <w:szCs w:val="20"/>
              </w:rPr>
            </w:pPr>
          </w:p>
        </w:tc>
        <w:tc>
          <w:tcPr>
            <w:tcW w:w="1667" w:type="pct"/>
            <w:shd w:val="clear" w:color="auto" w:fill="auto"/>
            <w:vAlign w:val="center"/>
          </w:tcPr>
          <w:p w14:paraId="573BDA2C" w14:textId="77777777" w:rsidR="00943F8B" w:rsidRPr="006D4D1B" w:rsidRDefault="00943F8B">
            <w:pPr>
              <w:rPr>
                <w:rFonts w:ascii="Times New Roman" w:eastAsia="Times New Roman" w:hAnsi="Times New Roman" w:cs="Times New Roman"/>
                <w:b/>
                <w:bCs w:val="0"/>
                <w:color w:val="auto"/>
                <w:szCs w:val="20"/>
              </w:rPr>
            </w:pPr>
          </w:p>
        </w:tc>
      </w:tr>
    </w:tbl>
    <w:p w14:paraId="452593FC" w14:textId="77777777" w:rsidR="00943F8B" w:rsidRPr="00685FD8" w:rsidRDefault="00943F8B" w:rsidP="00943F8B">
      <w:pPr>
        <w:spacing w:line="360" w:lineRule="auto"/>
        <w:rPr>
          <w:b/>
        </w:rPr>
      </w:pPr>
    </w:p>
    <w:p w14:paraId="44DE0A50" w14:textId="77777777" w:rsidR="00943F8B" w:rsidRDefault="00943F8B" w:rsidP="00917277">
      <w:pPr>
        <w:rPr>
          <w:rStyle w:val="Strong"/>
          <w:b w:val="0"/>
          <w:bCs w:val="0"/>
          <w:color w:val="C4BC96" w:themeColor="background2" w:themeShade="BF"/>
        </w:rPr>
      </w:pPr>
    </w:p>
    <w:p w14:paraId="4EE0E060" w14:textId="77777777" w:rsidR="00A141BB" w:rsidRPr="001179B3" w:rsidRDefault="00A141BB" w:rsidP="00917277">
      <w:pPr>
        <w:rPr>
          <w:rStyle w:val="Strong"/>
          <w:bCs w:val="0"/>
          <w:color w:val="C4BC96" w:themeColor="background2" w:themeShade="BF"/>
        </w:rPr>
      </w:pPr>
      <w:r w:rsidRPr="001179B3">
        <w:rPr>
          <w:rStyle w:val="Strong"/>
          <w:bCs w:val="0"/>
        </w:rPr>
        <w:t>Document Revision History</w:t>
      </w:r>
    </w:p>
    <w:p w14:paraId="240CAAE1" w14:textId="77777777" w:rsidR="00917277" w:rsidRPr="001179B3" w:rsidRDefault="00917277" w:rsidP="00367C66"/>
    <w:tbl>
      <w:tblPr>
        <w:tblStyle w:val="Style3"/>
        <w:tblW w:w="502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25"/>
        <w:gridCol w:w="1889"/>
        <w:gridCol w:w="3935"/>
        <w:gridCol w:w="2419"/>
      </w:tblGrid>
      <w:tr w:rsidR="00917277" w:rsidRPr="001179B3" w14:paraId="20CCE1D8" w14:textId="77777777">
        <w:trPr>
          <w:trHeight w:val="22"/>
        </w:trPr>
        <w:tc>
          <w:tcPr>
            <w:tcW w:w="737" w:type="pct"/>
            <w:vMerge w:val="restart"/>
            <w:shd w:val="clear" w:color="auto" w:fill="E1E1C3"/>
          </w:tcPr>
          <w:p w14:paraId="150431B6" w14:textId="77777777" w:rsidR="00917277" w:rsidRPr="001179B3" w:rsidRDefault="00917277">
            <w:pPr>
              <w:spacing w:after="160" w:line="259" w:lineRule="auto"/>
              <w:rPr>
                <w:rStyle w:val="Strong"/>
                <w:rFonts w:ascii="Times New Roman" w:hAnsi="Times New Roman" w:cs="Times New Roman"/>
                <w:color w:val="auto"/>
                <w:szCs w:val="22"/>
              </w:rPr>
            </w:pPr>
            <w:bookmarkStart w:id="1" w:name="_Hlk119662556"/>
            <w:r w:rsidRPr="001179B3">
              <w:rPr>
                <w:rStyle w:val="Strong"/>
                <w:rFonts w:ascii="Times New Roman" w:hAnsi="Times New Roman" w:cs="Times New Roman"/>
                <w:color w:val="auto"/>
                <w:szCs w:val="22"/>
              </w:rPr>
              <w:t>Version</w:t>
            </w:r>
          </w:p>
        </w:tc>
        <w:tc>
          <w:tcPr>
            <w:tcW w:w="977" w:type="pct"/>
            <w:vMerge w:val="restart"/>
            <w:shd w:val="clear" w:color="auto" w:fill="E1E1C3"/>
          </w:tcPr>
          <w:p w14:paraId="5CF3E0E4" w14:textId="77777777" w:rsidR="00917277" w:rsidRPr="001179B3" w:rsidRDefault="00917277">
            <w:pPr>
              <w:spacing w:after="160" w:line="259" w:lineRule="auto"/>
              <w:rPr>
                <w:rStyle w:val="Strong"/>
                <w:rFonts w:ascii="Times New Roman" w:hAnsi="Times New Roman" w:cs="Times New Roman"/>
                <w:color w:val="auto"/>
                <w:szCs w:val="22"/>
              </w:rPr>
            </w:pPr>
            <w:r w:rsidRPr="001179B3">
              <w:rPr>
                <w:rStyle w:val="Strong"/>
                <w:rFonts w:ascii="Times New Roman" w:hAnsi="Times New Roman" w:cs="Times New Roman"/>
                <w:color w:val="auto"/>
                <w:szCs w:val="22"/>
              </w:rPr>
              <w:t>Date</w:t>
            </w:r>
          </w:p>
        </w:tc>
        <w:tc>
          <w:tcPr>
            <w:tcW w:w="3286" w:type="pct"/>
            <w:gridSpan w:val="2"/>
            <w:shd w:val="clear" w:color="auto" w:fill="E1E1C3"/>
          </w:tcPr>
          <w:p w14:paraId="13077980" w14:textId="77777777" w:rsidR="00917277" w:rsidRPr="001179B3" w:rsidRDefault="00917277">
            <w:pPr>
              <w:spacing w:after="160" w:line="259" w:lineRule="auto"/>
              <w:rPr>
                <w:rStyle w:val="Strong"/>
                <w:rFonts w:ascii="Times New Roman" w:hAnsi="Times New Roman" w:cs="Times New Roman"/>
                <w:color w:val="auto"/>
                <w:szCs w:val="22"/>
              </w:rPr>
            </w:pPr>
            <w:r w:rsidRPr="001179B3">
              <w:rPr>
                <w:rStyle w:val="Strong"/>
                <w:rFonts w:ascii="Times New Roman" w:hAnsi="Times New Roman" w:cs="Times New Roman"/>
                <w:color w:val="auto"/>
                <w:szCs w:val="22"/>
              </w:rPr>
              <w:t>Modifications Introduced</w:t>
            </w:r>
          </w:p>
        </w:tc>
      </w:tr>
      <w:tr w:rsidR="00917277" w:rsidRPr="001179B3" w14:paraId="1F434BAB" w14:textId="77777777">
        <w:trPr>
          <w:trHeight w:val="22"/>
        </w:trPr>
        <w:tc>
          <w:tcPr>
            <w:tcW w:w="737" w:type="pct"/>
            <w:vMerge/>
            <w:shd w:val="clear" w:color="auto" w:fill="auto"/>
          </w:tcPr>
          <w:p w14:paraId="6F00D3BD" w14:textId="77777777" w:rsidR="00917277" w:rsidRPr="001179B3" w:rsidRDefault="00917277">
            <w:pPr>
              <w:spacing w:after="160" w:line="259" w:lineRule="auto"/>
              <w:rPr>
                <w:rStyle w:val="Strong"/>
                <w:rFonts w:ascii="Times New Roman" w:hAnsi="Times New Roman" w:cs="Times New Roman"/>
                <w:color w:val="auto"/>
                <w:szCs w:val="22"/>
              </w:rPr>
            </w:pPr>
          </w:p>
        </w:tc>
        <w:tc>
          <w:tcPr>
            <w:tcW w:w="977" w:type="pct"/>
            <w:vMerge/>
            <w:shd w:val="clear" w:color="auto" w:fill="auto"/>
          </w:tcPr>
          <w:p w14:paraId="0DC7E350" w14:textId="77777777" w:rsidR="00917277" w:rsidRPr="001179B3" w:rsidRDefault="00917277">
            <w:pPr>
              <w:spacing w:after="160" w:line="259" w:lineRule="auto"/>
              <w:rPr>
                <w:rStyle w:val="Strong"/>
                <w:rFonts w:ascii="Times New Roman" w:hAnsi="Times New Roman" w:cs="Times New Roman"/>
                <w:color w:val="auto"/>
                <w:szCs w:val="22"/>
              </w:rPr>
            </w:pPr>
          </w:p>
        </w:tc>
        <w:tc>
          <w:tcPr>
            <w:tcW w:w="2035" w:type="pct"/>
            <w:shd w:val="clear" w:color="auto" w:fill="E1E1C3"/>
          </w:tcPr>
          <w:p w14:paraId="48682C09" w14:textId="77777777" w:rsidR="00917277" w:rsidRPr="001179B3" w:rsidRDefault="00917277">
            <w:pPr>
              <w:tabs>
                <w:tab w:val="right" w:pos="3718"/>
              </w:tabs>
              <w:spacing w:after="160" w:line="259" w:lineRule="auto"/>
              <w:rPr>
                <w:rStyle w:val="Strong"/>
                <w:rFonts w:ascii="Times New Roman" w:hAnsi="Times New Roman" w:cs="Times New Roman"/>
                <w:color w:val="auto"/>
                <w:szCs w:val="22"/>
              </w:rPr>
            </w:pPr>
            <w:r w:rsidRPr="001179B3">
              <w:rPr>
                <w:rStyle w:val="Strong"/>
                <w:rFonts w:ascii="Times New Roman" w:hAnsi="Times New Roman" w:cs="Times New Roman"/>
                <w:color w:val="auto"/>
                <w:szCs w:val="22"/>
              </w:rPr>
              <w:t>Modification Reason</w:t>
            </w:r>
          </w:p>
        </w:tc>
        <w:tc>
          <w:tcPr>
            <w:tcW w:w="1251" w:type="pct"/>
            <w:shd w:val="clear" w:color="auto" w:fill="E1E1C3"/>
          </w:tcPr>
          <w:p w14:paraId="5F6E230B" w14:textId="77777777" w:rsidR="00917277" w:rsidRPr="001179B3" w:rsidRDefault="00917277">
            <w:pPr>
              <w:spacing w:after="160" w:line="259" w:lineRule="auto"/>
              <w:rPr>
                <w:rStyle w:val="Strong"/>
                <w:rFonts w:ascii="Times New Roman" w:hAnsi="Times New Roman" w:cs="Times New Roman"/>
                <w:color w:val="auto"/>
                <w:szCs w:val="22"/>
              </w:rPr>
            </w:pPr>
            <w:r w:rsidRPr="001179B3">
              <w:rPr>
                <w:rStyle w:val="Strong"/>
                <w:rFonts w:ascii="Times New Roman" w:hAnsi="Times New Roman" w:cs="Times New Roman"/>
                <w:color w:val="auto"/>
                <w:szCs w:val="22"/>
              </w:rPr>
              <w:t>Modified by</w:t>
            </w:r>
          </w:p>
        </w:tc>
      </w:tr>
      <w:tr w:rsidR="00917277" w:rsidRPr="001179B3" w14:paraId="53A1F301" w14:textId="77777777">
        <w:trPr>
          <w:trHeight w:val="454"/>
        </w:trPr>
        <w:tc>
          <w:tcPr>
            <w:tcW w:w="737" w:type="pct"/>
            <w:shd w:val="clear" w:color="auto" w:fill="auto"/>
          </w:tcPr>
          <w:p w14:paraId="73BA9D75" w14:textId="77777777" w:rsidR="00917277" w:rsidRPr="001179B3" w:rsidRDefault="00917277">
            <w:pPr>
              <w:rPr>
                <w:rStyle w:val="Strong"/>
                <w:rFonts w:ascii="Times New Roman" w:hAnsi="Times New Roman" w:cs="Times New Roman"/>
                <w:color w:val="auto"/>
                <w:sz w:val="32"/>
              </w:rPr>
            </w:pPr>
          </w:p>
        </w:tc>
        <w:tc>
          <w:tcPr>
            <w:tcW w:w="977" w:type="pct"/>
            <w:shd w:val="clear" w:color="auto" w:fill="auto"/>
          </w:tcPr>
          <w:p w14:paraId="59379680" w14:textId="77777777" w:rsidR="00917277" w:rsidRPr="001179B3" w:rsidRDefault="00917277">
            <w:pPr>
              <w:rPr>
                <w:rStyle w:val="Strong"/>
                <w:rFonts w:ascii="Times New Roman" w:hAnsi="Times New Roman" w:cs="Times New Roman"/>
                <w:color w:val="auto"/>
                <w:sz w:val="32"/>
              </w:rPr>
            </w:pPr>
          </w:p>
        </w:tc>
        <w:tc>
          <w:tcPr>
            <w:tcW w:w="2035" w:type="pct"/>
            <w:shd w:val="clear" w:color="auto" w:fill="auto"/>
          </w:tcPr>
          <w:p w14:paraId="44959639" w14:textId="77777777" w:rsidR="00917277" w:rsidRPr="001179B3" w:rsidRDefault="00917277">
            <w:pPr>
              <w:rPr>
                <w:rStyle w:val="Strong"/>
                <w:rFonts w:ascii="Times New Roman" w:hAnsi="Times New Roman" w:cs="Times New Roman"/>
                <w:color w:val="auto"/>
                <w:sz w:val="32"/>
              </w:rPr>
            </w:pPr>
          </w:p>
        </w:tc>
        <w:tc>
          <w:tcPr>
            <w:tcW w:w="1251" w:type="pct"/>
            <w:shd w:val="clear" w:color="auto" w:fill="auto"/>
          </w:tcPr>
          <w:p w14:paraId="39B0EDDC" w14:textId="77777777" w:rsidR="00917277" w:rsidRPr="001179B3" w:rsidRDefault="00917277">
            <w:pPr>
              <w:rPr>
                <w:rStyle w:val="Strong"/>
                <w:rFonts w:ascii="Times New Roman" w:hAnsi="Times New Roman" w:cs="Times New Roman"/>
                <w:color w:val="auto"/>
                <w:sz w:val="32"/>
              </w:rPr>
            </w:pPr>
          </w:p>
        </w:tc>
      </w:tr>
      <w:tr w:rsidR="00917277" w:rsidRPr="001179B3" w14:paraId="62243F3D" w14:textId="77777777">
        <w:trPr>
          <w:trHeight w:val="454"/>
        </w:trPr>
        <w:tc>
          <w:tcPr>
            <w:tcW w:w="737" w:type="pct"/>
            <w:shd w:val="clear" w:color="auto" w:fill="auto"/>
          </w:tcPr>
          <w:p w14:paraId="06F43E4A" w14:textId="77777777" w:rsidR="00917277" w:rsidRPr="001179B3" w:rsidRDefault="00917277">
            <w:pPr>
              <w:rPr>
                <w:rStyle w:val="Strong"/>
                <w:rFonts w:ascii="Times New Roman" w:hAnsi="Times New Roman" w:cs="Times New Roman"/>
                <w:color w:val="auto"/>
                <w:sz w:val="32"/>
              </w:rPr>
            </w:pPr>
          </w:p>
        </w:tc>
        <w:tc>
          <w:tcPr>
            <w:tcW w:w="977" w:type="pct"/>
            <w:shd w:val="clear" w:color="auto" w:fill="auto"/>
          </w:tcPr>
          <w:p w14:paraId="630656F3" w14:textId="77777777" w:rsidR="00917277" w:rsidRPr="001179B3" w:rsidRDefault="00917277">
            <w:pPr>
              <w:rPr>
                <w:rStyle w:val="Strong"/>
                <w:rFonts w:ascii="Times New Roman" w:hAnsi="Times New Roman" w:cs="Times New Roman"/>
                <w:color w:val="auto"/>
                <w:sz w:val="32"/>
              </w:rPr>
            </w:pPr>
          </w:p>
        </w:tc>
        <w:tc>
          <w:tcPr>
            <w:tcW w:w="2035" w:type="pct"/>
            <w:shd w:val="clear" w:color="auto" w:fill="auto"/>
          </w:tcPr>
          <w:p w14:paraId="05429FB8" w14:textId="77777777" w:rsidR="00917277" w:rsidRPr="001179B3" w:rsidRDefault="00917277">
            <w:pPr>
              <w:rPr>
                <w:rStyle w:val="Strong"/>
                <w:rFonts w:ascii="Times New Roman" w:hAnsi="Times New Roman" w:cs="Times New Roman"/>
                <w:color w:val="auto"/>
                <w:sz w:val="32"/>
              </w:rPr>
            </w:pPr>
          </w:p>
        </w:tc>
        <w:tc>
          <w:tcPr>
            <w:tcW w:w="1251" w:type="pct"/>
            <w:shd w:val="clear" w:color="auto" w:fill="auto"/>
          </w:tcPr>
          <w:p w14:paraId="67F5F77C" w14:textId="77777777" w:rsidR="00917277" w:rsidRPr="001179B3" w:rsidRDefault="00917277">
            <w:pPr>
              <w:rPr>
                <w:rStyle w:val="Strong"/>
                <w:rFonts w:ascii="Times New Roman" w:hAnsi="Times New Roman" w:cs="Times New Roman"/>
                <w:color w:val="auto"/>
                <w:sz w:val="32"/>
              </w:rPr>
            </w:pPr>
          </w:p>
        </w:tc>
      </w:tr>
      <w:tr w:rsidR="00917277" w:rsidRPr="001179B3" w14:paraId="7CBBEC7D" w14:textId="77777777">
        <w:trPr>
          <w:trHeight w:val="454"/>
        </w:trPr>
        <w:tc>
          <w:tcPr>
            <w:tcW w:w="737" w:type="pct"/>
            <w:shd w:val="clear" w:color="auto" w:fill="auto"/>
          </w:tcPr>
          <w:p w14:paraId="239AF648" w14:textId="77777777" w:rsidR="00917277" w:rsidRPr="001179B3" w:rsidRDefault="00917277">
            <w:pPr>
              <w:rPr>
                <w:rStyle w:val="Strong"/>
                <w:rFonts w:ascii="Times New Roman" w:hAnsi="Times New Roman" w:cs="Times New Roman"/>
                <w:color w:val="auto"/>
                <w:sz w:val="32"/>
              </w:rPr>
            </w:pPr>
          </w:p>
        </w:tc>
        <w:tc>
          <w:tcPr>
            <w:tcW w:w="977" w:type="pct"/>
            <w:shd w:val="clear" w:color="auto" w:fill="auto"/>
          </w:tcPr>
          <w:p w14:paraId="0AE6E9F2" w14:textId="77777777" w:rsidR="00917277" w:rsidRPr="001179B3" w:rsidRDefault="00917277">
            <w:pPr>
              <w:rPr>
                <w:rStyle w:val="Strong"/>
                <w:rFonts w:ascii="Times New Roman" w:hAnsi="Times New Roman" w:cs="Times New Roman"/>
                <w:color w:val="auto"/>
                <w:sz w:val="32"/>
              </w:rPr>
            </w:pPr>
          </w:p>
        </w:tc>
        <w:tc>
          <w:tcPr>
            <w:tcW w:w="2035" w:type="pct"/>
            <w:shd w:val="clear" w:color="auto" w:fill="auto"/>
          </w:tcPr>
          <w:p w14:paraId="57A9AED2" w14:textId="77777777" w:rsidR="00917277" w:rsidRPr="001179B3" w:rsidRDefault="00917277">
            <w:pPr>
              <w:rPr>
                <w:rStyle w:val="Strong"/>
                <w:rFonts w:ascii="Times New Roman" w:hAnsi="Times New Roman" w:cs="Times New Roman"/>
                <w:color w:val="auto"/>
                <w:sz w:val="32"/>
              </w:rPr>
            </w:pPr>
          </w:p>
        </w:tc>
        <w:tc>
          <w:tcPr>
            <w:tcW w:w="1251" w:type="pct"/>
            <w:shd w:val="clear" w:color="auto" w:fill="auto"/>
          </w:tcPr>
          <w:p w14:paraId="23A49A30" w14:textId="77777777" w:rsidR="00917277" w:rsidRPr="001179B3" w:rsidRDefault="00917277">
            <w:pPr>
              <w:rPr>
                <w:rStyle w:val="Strong"/>
                <w:rFonts w:ascii="Times New Roman" w:hAnsi="Times New Roman" w:cs="Times New Roman"/>
                <w:color w:val="auto"/>
                <w:sz w:val="32"/>
              </w:rPr>
            </w:pPr>
          </w:p>
        </w:tc>
      </w:tr>
      <w:bookmarkEnd w:id="1"/>
      <w:tr w:rsidR="00917277" w:rsidRPr="001179B3" w14:paraId="3FCB68D7" w14:textId="77777777">
        <w:trPr>
          <w:trHeight w:val="454"/>
        </w:trPr>
        <w:tc>
          <w:tcPr>
            <w:tcW w:w="737" w:type="pct"/>
            <w:shd w:val="clear" w:color="auto" w:fill="auto"/>
          </w:tcPr>
          <w:p w14:paraId="506C7B6F" w14:textId="77777777" w:rsidR="00917277" w:rsidRPr="001179B3" w:rsidRDefault="00917277">
            <w:pPr>
              <w:rPr>
                <w:rStyle w:val="Strong"/>
                <w:rFonts w:ascii="Times New Roman" w:hAnsi="Times New Roman" w:cs="Times New Roman"/>
                <w:color w:val="auto"/>
                <w:sz w:val="32"/>
              </w:rPr>
            </w:pPr>
          </w:p>
        </w:tc>
        <w:tc>
          <w:tcPr>
            <w:tcW w:w="977" w:type="pct"/>
            <w:shd w:val="clear" w:color="auto" w:fill="auto"/>
          </w:tcPr>
          <w:p w14:paraId="6CC82D42" w14:textId="77777777" w:rsidR="00917277" w:rsidRPr="001179B3" w:rsidRDefault="00917277">
            <w:pPr>
              <w:rPr>
                <w:rStyle w:val="Strong"/>
                <w:rFonts w:ascii="Times New Roman" w:hAnsi="Times New Roman" w:cs="Times New Roman"/>
                <w:color w:val="auto"/>
                <w:sz w:val="32"/>
              </w:rPr>
            </w:pPr>
          </w:p>
        </w:tc>
        <w:tc>
          <w:tcPr>
            <w:tcW w:w="2035" w:type="pct"/>
            <w:shd w:val="clear" w:color="auto" w:fill="auto"/>
          </w:tcPr>
          <w:p w14:paraId="567D384F" w14:textId="77777777" w:rsidR="00917277" w:rsidRPr="001179B3" w:rsidRDefault="00917277">
            <w:pPr>
              <w:rPr>
                <w:rStyle w:val="Strong"/>
                <w:rFonts w:ascii="Times New Roman" w:hAnsi="Times New Roman" w:cs="Times New Roman"/>
                <w:color w:val="auto"/>
                <w:sz w:val="32"/>
              </w:rPr>
            </w:pPr>
          </w:p>
        </w:tc>
        <w:tc>
          <w:tcPr>
            <w:tcW w:w="1251" w:type="pct"/>
            <w:shd w:val="clear" w:color="auto" w:fill="auto"/>
          </w:tcPr>
          <w:p w14:paraId="1CE607F1" w14:textId="77777777" w:rsidR="00917277" w:rsidRPr="001179B3" w:rsidRDefault="00917277">
            <w:pPr>
              <w:rPr>
                <w:rStyle w:val="Strong"/>
                <w:rFonts w:ascii="Times New Roman" w:hAnsi="Times New Roman" w:cs="Times New Roman"/>
                <w:color w:val="auto"/>
                <w:sz w:val="32"/>
              </w:rPr>
            </w:pPr>
          </w:p>
        </w:tc>
      </w:tr>
      <w:tr w:rsidR="00917277" w:rsidRPr="001179B3" w14:paraId="7445FC7C" w14:textId="77777777">
        <w:trPr>
          <w:trHeight w:val="454"/>
        </w:trPr>
        <w:tc>
          <w:tcPr>
            <w:tcW w:w="737" w:type="pct"/>
            <w:shd w:val="clear" w:color="auto" w:fill="auto"/>
          </w:tcPr>
          <w:p w14:paraId="7981D419" w14:textId="77777777" w:rsidR="00917277" w:rsidRPr="001179B3" w:rsidRDefault="00917277">
            <w:pPr>
              <w:rPr>
                <w:rStyle w:val="Strong"/>
                <w:rFonts w:ascii="Times New Roman" w:hAnsi="Times New Roman" w:cs="Times New Roman"/>
                <w:color w:val="auto"/>
                <w:sz w:val="32"/>
              </w:rPr>
            </w:pPr>
          </w:p>
        </w:tc>
        <w:tc>
          <w:tcPr>
            <w:tcW w:w="977" w:type="pct"/>
            <w:shd w:val="clear" w:color="auto" w:fill="auto"/>
          </w:tcPr>
          <w:p w14:paraId="04B2B4AD" w14:textId="77777777" w:rsidR="00917277" w:rsidRPr="001179B3" w:rsidRDefault="00917277">
            <w:pPr>
              <w:rPr>
                <w:rStyle w:val="Strong"/>
                <w:rFonts w:ascii="Times New Roman" w:hAnsi="Times New Roman" w:cs="Times New Roman"/>
                <w:color w:val="auto"/>
                <w:sz w:val="32"/>
              </w:rPr>
            </w:pPr>
          </w:p>
        </w:tc>
        <w:tc>
          <w:tcPr>
            <w:tcW w:w="2035" w:type="pct"/>
            <w:shd w:val="clear" w:color="auto" w:fill="auto"/>
          </w:tcPr>
          <w:p w14:paraId="56CA1269" w14:textId="77777777" w:rsidR="00917277" w:rsidRPr="001179B3" w:rsidRDefault="00917277">
            <w:pPr>
              <w:rPr>
                <w:rStyle w:val="Strong"/>
                <w:rFonts w:ascii="Times New Roman" w:hAnsi="Times New Roman" w:cs="Times New Roman"/>
                <w:color w:val="auto"/>
                <w:sz w:val="32"/>
              </w:rPr>
            </w:pPr>
          </w:p>
        </w:tc>
        <w:tc>
          <w:tcPr>
            <w:tcW w:w="1251" w:type="pct"/>
            <w:shd w:val="clear" w:color="auto" w:fill="auto"/>
          </w:tcPr>
          <w:p w14:paraId="21311D83" w14:textId="77777777" w:rsidR="00917277" w:rsidRPr="001179B3" w:rsidRDefault="00917277">
            <w:pPr>
              <w:rPr>
                <w:rStyle w:val="Strong"/>
                <w:rFonts w:ascii="Times New Roman" w:hAnsi="Times New Roman" w:cs="Times New Roman"/>
                <w:color w:val="auto"/>
                <w:sz w:val="32"/>
              </w:rPr>
            </w:pPr>
          </w:p>
        </w:tc>
      </w:tr>
      <w:tr w:rsidR="00917277" w:rsidRPr="001179B3" w14:paraId="63DB22C2" w14:textId="77777777">
        <w:trPr>
          <w:trHeight w:val="454"/>
        </w:trPr>
        <w:tc>
          <w:tcPr>
            <w:tcW w:w="737" w:type="pct"/>
            <w:shd w:val="clear" w:color="auto" w:fill="auto"/>
          </w:tcPr>
          <w:p w14:paraId="3BF40F58" w14:textId="77777777" w:rsidR="00917277" w:rsidRPr="001179B3" w:rsidRDefault="00917277">
            <w:pPr>
              <w:rPr>
                <w:rStyle w:val="Strong"/>
                <w:rFonts w:ascii="Times New Roman" w:hAnsi="Times New Roman" w:cs="Times New Roman"/>
                <w:color w:val="auto"/>
                <w:sz w:val="32"/>
              </w:rPr>
            </w:pPr>
          </w:p>
        </w:tc>
        <w:tc>
          <w:tcPr>
            <w:tcW w:w="977" w:type="pct"/>
            <w:shd w:val="clear" w:color="auto" w:fill="auto"/>
          </w:tcPr>
          <w:p w14:paraId="1CFD64D5" w14:textId="77777777" w:rsidR="00917277" w:rsidRPr="001179B3" w:rsidRDefault="00917277">
            <w:pPr>
              <w:rPr>
                <w:rStyle w:val="Strong"/>
                <w:rFonts w:ascii="Times New Roman" w:hAnsi="Times New Roman" w:cs="Times New Roman"/>
                <w:color w:val="auto"/>
                <w:sz w:val="32"/>
              </w:rPr>
            </w:pPr>
          </w:p>
        </w:tc>
        <w:tc>
          <w:tcPr>
            <w:tcW w:w="2035" w:type="pct"/>
            <w:shd w:val="clear" w:color="auto" w:fill="auto"/>
          </w:tcPr>
          <w:p w14:paraId="40120C41" w14:textId="77777777" w:rsidR="00917277" w:rsidRPr="001179B3" w:rsidRDefault="00917277">
            <w:pPr>
              <w:rPr>
                <w:rStyle w:val="Strong"/>
                <w:rFonts w:ascii="Times New Roman" w:hAnsi="Times New Roman" w:cs="Times New Roman"/>
                <w:color w:val="auto"/>
                <w:sz w:val="32"/>
              </w:rPr>
            </w:pPr>
          </w:p>
        </w:tc>
        <w:tc>
          <w:tcPr>
            <w:tcW w:w="1251" w:type="pct"/>
            <w:shd w:val="clear" w:color="auto" w:fill="auto"/>
          </w:tcPr>
          <w:p w14:paraId="0F6D0164" w14:textId="77777777" w:rsidR="00917277" w:rsidRPr="001179B3" w:rsidRDefault="00917277">
            <w:pPr>
              <w:rPr>
                <w:rStyle w:val="Strong"/>
                <w:rFonts w:ascii="Times New Roman" w:hAnsi="Times New Roman" w:cs="Times New Roman"/>
                <w:color w:val="auto"/>
                <w:sz w:val="32"/>
              </w:rPr>
            </w:pPr>
          </w:p>
        </w:tc>
      </w:tr>
    </w:tbl>
    <w:p w14:paraId="7B40F3B1" w14:textId="77777777" w:rsidR="00B478AC" w:rsidRPr="001C1D9B" w:rsidRDefault="00B478AC" w:rsidP="00367C66"/>
    <w:p w14:paraId="05D1D573" w14:textId="50613C7A" w:rsidR="00B478AC" w:rsidRPr="00685FD8" w:rsidRDefault="005D447D">
      <w:pPr>
        <w:pStyle w:val="EUHeading"/>
      </w:pPr>
      <w:bookmarkStart w:id="2" w:name="_Toc120889290"/>
      <w:r w:rsidRPr="00371801">
        <w:rPr>
          <w:rFonts w:ascii="Didact Gothic" w:eastAsia="Calibri" w:hAnsi="Didact Gothic" w:cs="Calibri"/>
          <w:bCs/>
          <w:noProof/>
          <w:color w:val="9D9D9D"/>
          <w:sz w:val="44"/>
          <w:szCs w:val="32"/>
        </w:rPr>
        <w:lastRenderedPageBreak/>
        <mc:AlternateContent>
          <mc:Choice Requires="wps">
            <w:drawing>
              <wp:anchor distT="45720" distB="45720" distL="114300" distR="114300" simplePos="0" relativeHeight="251660288" behindDoc="0" locked="0" layoutInCell="1" allowOverlap="1" wp14:anchorId="3679C9A9" wp14:editId="131504F1">
                <wp:simplePos x="0" y="0"/>
                <wp:positionH relativeFrom="margin">
                  <wp:posOffset>635</wp:posOffset>
                </wp:positionH>
                <wp:positionV relativeFrom="paragraph">
                  <wp:posOffset>391160</wp:posOffset>
                </wp:positionV>
                <wp:extent cx="6108700" cy="3379470"/>
                <wp:effectExtent l="0" t="0" r="2540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3379470"/>
                        </a:xfrm>
                        <a:prstGeom prst="rect">
                          <a:avLst/>
                        </a:prstGeom>
                        <a:solidFill>
                          <a:srgbClr val="E1E1C3"/>
                        </a:solidFill>
                        <a:ln w="9525">
                          <a:solidFill>
                            <a:srgbClr val="000000"/>
                          </a:solidFill>
                          <a:miter lim="800000"/>
                          <a:headEnd/>
                          <a:tailEnd/>
                        </a:ln>
                      </wps:spPr>
                      <wps:txbx>
                        <w:txbxContent>
                          <w:p w14:paraId="2EBCA202" w14:textId="4828B7D8" w:rsidR="005D447D" w:rsidRDefault="005D447D" w:rsidP="005D447D">
                            <w:pPr>
                              <w:spacing w:line="360" w:lineRule="auto"/>
                              <w:rPr>
                                <w:b/>
                              </w:rPr>
                            </w:pPr>
                            <w:r w:rsidRPr="00685FD8">
                              <w:rPr>
                                <w:b/>
                              </w:rPr>
                              <w:t xml:space="preserve"> </w:t>
                            </w:r>
                          </w:p>
                          <w:p w14:paraId="159FFBD9" w14:textId="154492E4" w:rsidR="005D447D" w:rsidRPr="00685FD8" w:rsidRDefault="0012713D" w:rsidP="00F766F7">
                            <w:pPr>
                              <w:shd w:val="clear" w:color="auto" w:fill="E1E1C3"/>
                              <w:spacing w:line="360" w:lineRule="auto"/>
                              <w:jc w:val="both"/>
                              <w:rPr>
                                <w:b/>
                              </w:rPr>
                            </w:pPr>
                            <w:r>
                              <w:rPr>
                                <w:b/>
                              </w:rPr>
                              <w:t xml:space="preserve">This document constitutes the communication starter pack for the Horizon Europe project FERMI. </w:t>
                            </w:r>
                            <w:r w:rsidR="00F766F7">
                              <w:rPr>
                                <w:b/>
                              </w:rPr>
                              <w:t xml:space="preserve">The purpose of this document is to present </w:t>
                            </w:r>
                            <w:r w:rsidR="002C4D65">
                              <w:rPr>
                                <w:b/>
                              </w:rPr>
                              <w:t xml:space="preserve">the latest version of preliminary communication and dissemination material, channels, and </w:t>
                            </w:r>
                            <w:r w:rsidR="006D7FC9">
                              <w:rPr>
                                <w:b/>
                              </w:rPr>
                              <w:t xml:space="preserve">resources. More specifically, this document provides </w:t>
                            </w:r>
                            <w:r w:rsidR="00027C4E">
                              <w:rPr>
                                <w:b/>
                              </w:rPr>
                              <w:t xml:space="preserve">the FERMI consortium members with an overview of the material that will be delivered as part of </w:t>
                            </w:r>
                            <w:r w:rsidR="0083566E">
                              <w:rPr>
                                <w:b/>
                              </w:rPr>
                              <w:t xml:space="preserve">Work Package 6 </w:t>
                            </w:r>
                            <w:proofErr w:type="gramStart"/>
                            <w:r w:rsidR="0083566E">
                              <w:rPr>
                                <w:b/>
                              </w:rPr>
                              <w:t>so as to</w:t>
                            </w:r>
                            <w:proofErr w:type="gramEnd"/>
                            <w:r w:rsidR="0083566E">
                              <w:rPr>
                                <w:b/>
                              </w:rPr>
                              <w:t xml:space="preserve"> </w:t>
                            </w:r>
                            <w:r w:rsidR="00C64809">
                              <w:rPr>
                                <w:b/>
                              </w:rPr>
                              <w:t xml:space="preserve">allow early monitoring of the work package activities and </w:t>
                            </w:r>
                            <w:r w:rsidR="002A3381">
                              <w:rPr>
                                <w:b/>
                              </w:rPr>
                              <w:t>the beginning of communication activities.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9C9A9" id="_x0000_s1027" type="#_x0000_t202" style="position:absolute;margin-left:.05pt;margin-top:30.8pt;width:481pt;height:266.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" fillcolor="#e1e1c3">
                <v:textbox>
                  <w:txbxContent>
                    <w:p w14:paraId="2EBCA202" w14:textId="4828B7D8" w:rsidR="005D447D" w:rsidRDefault="005D447D" w:rsidP="005D447D">
                      <w:pPr>
                        <w:spacing w:line="360" w:lineRule="auto"/>
                        <w:rPr>
                          <w:b/>
                        </w:rPr>
                      </w:pPr>
                      <w:r w:rsidRPr="00685FD8">
                        <w:rPr>
                          <w:b/>
                        </w:rPr>
                        <w:t xml:space="preserve"> </w:t>
                      </w:r>
                    </w:p>
                    <w:p w14:paraId="159FFBD9" w14:textId="154492E4" w:rsidR="005D447D" w:rsidRPr="00685FD8" w:rsidRDefault="0012713D" w:rsidP="00F766F7">
                      <w:pPr>
                        <w:shd w:val="clear" w:color="auto" w:fill="E1E1C3"/>
                        <w:spacing w:line="360" w:lineRule="auto"/>
                        <w:jc w:val="both"/>
                        <w:rPr>
                          <w:b/>
                        </w:rPr>
                      </w:pPr>
                      <w:r>
                        <w:rPr>
                          <w:b/>
                        </w:rPr>
                        <w:t xml:space="preserve">This document constitutes the communication starter pack for the Horizon Europe project FERMI. </w:t>
                      </w:r>
                      <w:r w:rsidR="00F766F7">
                        <w:rPr>
                          <w:b/>
                        </w:rPr>
                        <w:t xml:space="preserve">The purpose of this document is to present </w:t>
                      </w:r>
                      <w:r w:rsidR="002C4D65">
                        <w:rPr>
                          <w:b/>
                        </w:rPr>
                        <w:t xml:space="preserve">the latest version of preliminary communication and dissemination material, channels, and </w:t>
                      </w:r>
                      <w:r w:rsidR="006D7FC9">
                        <w:rPr>
                          <w:b/>
                        </w:rPr>
                        <w:t xml:space="preserve">resources. More specifically, this document provides </w:t>
                      </w:r>
                      <w:r w:rsidR="00027C4E">
                        <w:rPr>
                          <w:b/>
                        </w:rPr>
                        <w:t xml:space="preserve">the FERMI consortium members with an overview of the material that will be delivered as part of </w:t>
                      </w:r>
                      <w:r w:rsidR="0083566E">
                        <w:rPr>
                          <w:b/>
                        </w:rPr>
                        <w:t xml:space="preserve">Work Package 6 </w:t>
                      </w:r>
                      <w:proofErr w:type="gramStart"/>
                      <w:r w:rsidR="0083566E">
                        <w:rPr>
                          <w:b/>
                        </w:rPr>
                        <w:t>so as to</w:t>
                      </w:r>
                      <w:proofErr w:type="gramEnd"/>
                      <w:r w:rsidR="0083566E">
                        <w:rPr>
                          <w:b/>
                        </w:rPr>
                        <w:t xml:space="preserve"> </w:t>
                      </w:r>
                      <w:r w:rsidR="00C64809">
                        <w:rPr>
                          <w:b/>
                        </w:rPr>
                        <w:t xml:space="preserve">allow early monitoring of the work package activities and </w:t>
                      </w:r>
                      <w:r w:rsidR="002A3381">
                        <w:rPr>
                          <w:b/>
                        </w:rPr>
                        <w:t>the beginning of communication activities.</w:t>
                      </w:r>
                    </w:p>
                  </w:txbxContent>
                </v:textbox>
                <w10:wrap type="square" anchorx="margin"/>
              </v:shape>
            </w:pict>
          </mc:Fallback>
        </mc:AlternateContent>
      </w:r>
      <w:r w:rsidR="00B478AC" w:rsidRPr="00685FD8">
        <w:t>Executive summary</w:t>
      </w:r>
      <w:bookmarkEnd w:id="2"/>
      <w:r w:rsidR="00B478AC" w:rsidRPr="00685FD8">
        <w:t xml:space="preserve"> </w:t>
      </w:r>
    </w:p>
    <w:p w14:paraId="5DF651E6" w14:textId="0FBEFC76" w:rsidR="00451999" w:rsidRDefault="00451999">
      <w:pPr>
        <w:pStyle w:val="EUNormal"/>
      </w:pPr>
    </w:p>
    <w:p w14:paraId="4DB0DC70" w14:textId="5252DFD1" w:rsidR="00B478AC" w:rsidRDefault="00B478AC">
      <w:pPr>
        <w:pStyle w:val="EUNormal"/>
      </w:pPr>
    </w:p>
    <w:p w14:paraId="1505A682" w14:textId="77777777" w:rsidR="00B478AC" w:rsidRDefault="00B478AC">
      <w:pPr>
        <w:pStyle w:val="EUHeading"/>
      </w:pPr>
      <w:bookmarkStart w:id="3" w:name="_Toc494089548"/>
      <w:bookmarkStart w:id="4" w:name="_Toc120889291"/>
      <w:r>
        <w:lastRenderedPageBreak/>
        <w:t>Table of Contents</w:t>
      </w:r>
      <w:bookmarkEnd w:id="3"/>
      <w:bookmarkEnd w:id="4"/>
    </w:p>
    <w:p w14:paraId="32F0796F" w14:textId="2405318C" w:rsidR="009D763A" w:rsidRDefault="00E17733">
      <w:pPr>
        <w:pStyle w:val="TOC1"/>
        <w:tabs>
          <w:tab w:val="right" w:leader="dot" w:pos="9629"/>
        </w:tabs>
        <w:rPr>
          <w:rFonts w:asciiTheme="minorHAnsi" w:eastAsiaTheme="minorEastAsia" w:hAnsiTheme="minorHAnsi" w:cstheme="minorBidi"/>
          <w:noProof/>
          <w:szCs w:val="22"/>
          <w:lang w:val="en-US"/>
        </w:rPr>
      </w:pPr>
      <w:r>
        <w:fldChar w:fldCharType="begin"/>
      </w:r>
      <w:r w:rsidR="00B478AC">
        <w:instrText xml:space="preserve"> TOC \o "1-3" \h \z </w:instrText>
      </w:r>
      <w:r>
        <w:fldChar w:fldCharType="separate"/>
      </w:r>
      <w:hyperlink w:anchor="_Toc120889290" w:history="1">
        <w:r w:rsidR="009D763A" w:rsidRPr="00935A09">
          <w:rPr>
            <w:rStyle w:val="Hyperlink"/>
            <w:noProof/>
          </w:rPr>
          <w:t>Executive summary</w:t>
        </w:r>
        <w:r w:rsidR="009D763A">
          <w:rPr>
            <w:noProof/>
            <w:webHidden/>
          </w:rPr>
          <w:tab/>
        </w:r>
        <w:r w:rsidR="009D763A">
          <w:rPr>
            <w:noProof/>
            <w:webHidden/>
          </w:rPr>
          <w:fldChar w:fldCharType="begin"/>
        </w:r>
        <w:r w:rsidR="009D763A">
          <w:rPr>
            <w:noProof/>
            <w:webHidden/>
          </w:rPr>
          <w:instrText xml:space="preserve"> PAGEREF _Toc120889290 \h </w:instrText>
        </w:r>
        <w:r w:rsidR="009D763A">
          <w:rPr>
            <w:noProof/>
            <w:webHidden/>
          </w:rPr>
        </w:r>
        <w:r w:rsidR="009D763A">
          <w:rPr>
            <w:noProof/>
            <w:webHidden/>
          </w:rPr>
          <w:fldChar w:fldCharType="separate"/>
        </w:r>
        <w:r w:rsidR="009D763A">
          <w:rPr>
            <w:noProof/>
            <w:webHidden/>
          </w:rPr>
          <w:t>3</w:t>
        </w:r>
        <w:r w:rsidR="009D763A">
          <w:rPr>
            <w:noProof/>
            <w:webHidden/>
          </w:rPr>
          <w:fldChar w:fldCharType="end"/>
        </w:r>
      </w:hyperlink>
    </w:p>
    <w:p w14:paraId="4E6F5BBC" w14:textId="78417794" w:rsidR="009D763A" w:rsidRDefault="00E65B72">
      <w:pPr>
        <w:pStyle w:val="TOC1"/>
        <w:tabs>
          <w:tab w:val="right" w:leader="dot" w:pos="9629"/>
        </w:tabs>
        <w:rPr>
          <w:rFonts w:asciiTheme="minorHAnsi" w:eastAsiaTheme="minorEastAsia" w:hAnsiTheme="minorHAnsi" w:cstheme="minorBidi"/>
          <w:noProof/>
          <w:szCs w:val="22"/>
          <w:lang w:val="en-US"/>
        </w:rPr>
      </w:pPr>
      <w:hyperlink w:anchor="_Toc120889291" w:history="1">
        <w:r w:rsidR="009D763A" w:rsidRPr="00935A09">
          <w:rPr>
            <w:rStyle w:val="Hyperlink"/>
            <w:noProof/>
          </w:rPr>
          <w:t>Table of Contents</w:t>
        </w:r>
        <w:r w:rsidR="009D763A">
          <w:rPr>
            <w:noProof/>
            <w:webHidden/>
          </w:rPr>
          <w:tab/>
        </w:r>
        <w:r w:rsidR="009D763A">
          <w:rPr>
            <w:noProof/>
            <w:webHidden/>
          </w:rPr>
          <w:fldChar w:fldCharType="begin"/>
        </w:r>
        <w:r w:rsidR="009D763A">
          <w:rPr>
            <w:noProof/>
            <w:webHidden/>
          </w:rPr>
          <w:instrText xml:space="preserve"> PAGEREF _Toc120889291 \h </w:instrText>
        </w:r>
        <w:r w:rsidR="009D763A">
          <w:rPr>
            <w:noProof/>
            <w:webHidden/>
          </w:rPr>
        </w:r>
        <w:r w:rsidR="009D763A">
          <w:rPr>
            <w:noProof/>
            <w:webHidden/>
          </w:rPr>
          <w:fldChar w:fldCharType="separate"/>
        </w:r>
        <w:r w:rsidR="009D763A">
          <w:rPr>
            <w:noProof/>
            <w:webHidden/>
          </w:rPr>
          <w:t>4</w:t>
        </w:r>
        <w:r w:rsidR="009D763A">
          <w:rPr>
            <w:noProof/>
            <w:webHidden/>
          </w:rPr>
          <w:fldChar w:fldCharType="end"/>
        </w:r>
      </w:hyperlink>
    </w:p>
    <w:p w14:paraId="211F0EEB" w14:textId="783D58EB" w:rsidR="009D763A" w:rsidRDefault="00E65B72">
      <w:pPr>
        <w:pStyle w:val="TOC1"/>
        <w:tabs>
          <w:tab w:val="right" w:leader="dot" w:pos="9629"/>
        </w:tabs>
        <w:rPr>
          <w:rFonts w:asciiTheme="minorHAnsi" w:eastAsiaTheme="minorEastAsia" w:hAnsiTheme="minorHAnsi" w:cstheme="minorBidi"/>
          <w:noProof/>
          <w:szCs w:val="22"/>
          <w:lang w:val="en-US"/>
        </w:rPr>
      </w:pPr>
      <w:hyperlink w:anchor="_Toc120889292" w:history="1">
        <w:r w:rsidR="009D763A" w:rsidRPr="00935A09">
          <w:rPr>
            <w:rStyle w:val="Hyperlink"/>
            <w:noProof/>
          </w:rPr>
          <w:t>List of figures and/or list of tables</w:t>
        </w:r>
        <w:r w:rsidR="009D763A">
          <w:rPr>
            <w:noProof/>
            <w:webHidden/>
          </w:rPr>
          <w:tab/>
        </w:r>
        <w:r w:rsidR="009D763A">
          <w:rPr>
            <w:noProof/>
            <w:webHidden/>
          </w:rPr>
          <w:fldChar w:fldCharType="begin"/>
        </w:r>
        <w:r w:rsidR="009D763A">
          <w:rPr>
            <w:noProof/>
            <w:webHidden/>
          </w:rPr>
          <w:instrText xml:space="preserve"> PAGEREF _Toc120889292 \h </w:instrText>
        </w:r>
        <w:r w:rsidR="009D763A">
          <w:rPr>
            <w:noProof/>
            <w:webHidden/>
          </w:rPr>
        </w:r>
        <w:r w:rsidR="009D763A">
          <w:rPr>
            <w:noProof/>
            <w:webHidden/>
          </w:rPr>
          <w:fldChar w:fldCharType="separate"/>
        </w:r>
        <w:r w:rsidR="009D763A">
          <w:rPr>
            <w:noProof/>
            <w:webHidden/>
          </w:rPr>
          <w:t>5</w:t>
        </w:r>
        <w:r w:rsidR="009D763A">
          <w:rPr>
            <w:noProof/>
            <w:webHidden/>
          </w:rPr>
          <w:fldChar w:fldCharType="end"/>
        </w:r>
      </w:hyperlink>
    </w:p>
    <w:p w14:paraId="3F8C1C1F" w14:textId="1701BC4E" w:rsidR="009D763A" w:rsidRDefault="00E65B72">
      <w:pPr>
        <w:pStyle w:val="TOC1"/>
        <w:tabs>
          <w:tab w:val="right" w:leader="dot" w:pos="9629"/>
        </w:tabs>
        <w:rPr>
          <w:rFonts w:asciiTheme="minorHAnsi" w:eastAsiaTheme="minorEastAsia" w:hAnsiTheme="minorHAnsi" w:cstheme="minorBidi"/>
          <w:noProof/>
          <w:szCs w:val="22"/>
          <w:lang w:val="en-US"/>
        </w:rPr>
      </w:pPr>
      <w:hyperlink w:anchor="_Toc120889293" w:history="1">
        <w:r w:rsidR="009D763A" w:rsidRPr="00935A09">
          <w:rPr>
            <w:rStyle w:val="Hyperlink"/>
            <w:noProof/>
          </w:rPr>
          <w:t>Abbreviations</w:t>
        </w:r>
        <w:r w:rsidR="009D763A">
          <w:rPr>
            <w:noProof/>
            <w:webHidden/>
          </w:rPr>
          <w:tab/>
        </w:r>
        <w:r w:rsidR="009D763A">
          <w:rPr>
            <w:noProof/>
            <w:webHidden/>
          </w:rPr>
          <w:fldChar w:fldCharType="begin"/>
        </w:r>
        <w:r w:rsidR="009D763A">
          <w:rPr>
            <w:noProof/>
            <w:webHidden/>
          </w:rPr>
          <w:instrText xml:space="preserve"> PAGEREF _Toc120889293 \h </w:instrText>
        </w:r>
        <w:r w:rsidR="009D763A">
          <w:rPr>
            <w:noProof/>
            <w:webHidden/>
          </w:rPr>
        </w:r>
        <w:r w:rsidR="009D763A">
          <w:rPr>
            <w:noProof/>
            <w:webHidden/>
          </w:rPr>
          <w:fldChar w:fldCharType="separate"/>
        </w:r>
        <w:r w:rsidR="009D763A">
          <w:rPr>
            <w:noProof/>
            <w:webHidden/>
          </w:rPr>
          <w:t>6</w:t>
        </w:r>
        <w:r w:rsidR="009D763A">
          <w:rPr>
            <w:noProof/>
            <w:webHidden/>
          </w:rPr>
          <w:fldChar w:fldCharType="end"/>
        </w:r>
      </w:hyperlink>
    </w:p>
    <w:p w14:paraId="7D1FA76D" w14:textId="73A9F3FF" w:rsidR="009D763A" w:rsidRDefault="00E65B72">
      <w:pPr>
        <w:pStyle w:val="TOC1"/>
        <w:tabs>
          <w:tab w:val="left" w:pos="400"/>
          <w:tab w:val="right" w:leader="dot" w:pos="9629"/>
        </w:tabs>
        <w:rPr>
          <w:rFonts w:asciiTheme="minorHAnsi" w:eastAsiaTheme="minorEastAsia" w:hAnsiTheme="minorHAnsi" w:cstheme="minorBidi"/>
          <w:noProof/>
          <w:szCs w:val="22"/>
          <w:lang w:val="en-US"/>
        </w:rPr>
      </w:pPr>
      <w:hyperlink w:anchor="_Toc120889294" w:history="1">
        <w:r w:rsidR="009D763A" w:rsidRPr="00935A09">
          <w:rPr>
            <w:rStyle w:val="Hyperlink"/>
            <w:noProof/>
          </w:rPr>
          <w:t>1</w:t>
        </w:r>
        <w:r w:rsidR="009D763A">
          <w:rPr>
            <w:rFonts w:asciiTheme="minorHAnsi" w:eastAsiaTheme="minorEastAsia" w:hAnsiTheme="minorHAnsi" w:cstheme="minorBidi"/>
            <w:noProof/>
            <w:szCs w:val="22"/>
            <w:lang w:val="en-US"/>
          </w:rPr>
          <w:tab/>
        </w:r>
        <w:r w:rsidR="009D763A" w:rsidRPr="00935A09">
          <w:rPr>
            <w:rStyle w:val="Hyperlink"/>
            <w:noProof/>
          </w:rPr>
          <w:t>Introduction</w:t>
        </w:r>
        <w:r w:rsidR="009D763A">
          <w:rPr>
            <w:noProof/>
            <w:webHidden/>
          </w:rPr>
          <w:tab/>
        </w:r>
        <w:r w:rsidR="009D763A">
          <w:rPr>
            <w:noProof/>
            <w:webHidden/>
          </w:rPr>
          <w:fldChar w:fldCharType="begin"/>
        </w:r>
        <w:r w:rsidR="009D763A">
          <w:rPr>
            <w:noProof/>
            <w:webHidden/>
          </w:rPr>
          <w:instrText xml:space="preserve"> PAGEREF _Toc120889294 \h </w:instrText>
        </w:r>
        <w:r w:rsidR="009D763A">
          <w:rPr>
            <w:noProof/>
            <w:webHidden/>
          </w:rPr>
        </w:r>
        <w:r w:rsidR="009D763A">
          <w:rPr>
            <w:noProof/>
            <w:webHidden/>
          </w:rPr>
          <w:fldChar w:fldCharType="separate"/>
        </w:r>
        <w:r w:rsidR="009D763A">
          <w:rPr>
            <w:noProof/>
            <w:webHidden/>
          </w:rPr>
          <w:t>7</w:t>
        </w:r>
        <w:r w:rsidR="009D763A">
          <w:rPr>
            <w:noProof/>
            <w:webHidden/>
          </w:rPr>
          <w:fldChar w:fldCharType="end"/>
        </w:r>
      </w:hyperlink>
    </w:p>
    <w:p w14:paraId="4266FC74" w14:textId="65F4F8AF" w:rsidR="009D763A" w:rsidRDefault="00E65B72">
      <w:pPr>
        <w:pStyle w:val="TOC1"/>
        <w:tabs>
          <w:tab w:val="left" w:pos="400"/>
          <w:tab w:val="right" w:leader="dot" w:pos="9629"/>
        </w:tabs>
        <w:rPr>
          <w:rFonts w:asciiTheme="minorHAnsi" w:eastAsiaTheme="minorEastAsia" w:hAnsiTheme="minorHAnsi" w:cstheme="minorBidi"/>
          <w:noProof/>
          <w:szCs w:val="22"/>
          <w:lang w:val="en-US"/>
        </w:rPr>
      </w:pPr>
      <w:hyperlink w:anchor="_Toc120889295" w:history="1">
        <w:r w:rsidR="009D763A" w:rsidRPr="00935A09">
          <w:rPr>
            <w:rStyle w:val="Hyperlink"/>
            <w:noProof/>
          </w:rPr>
          <w:t>2</w:t>
        </w:r>
        <w:r w:rsidR="009D763A">
          <w:rPr>
            <w:rFonts w:asciiTheme="minorHAnsi" w:eastAsiaTheme="minorEastAsia" w:hAnsiTheme="minorHAnsi" w:cstheme="minorBidi"/>
            <w:noProof/>
            <w:szCs w:val="22"/>
            <w:lang w:val="en-US"/>
          </w:rPr>
          <w:tab/>
        </w:r>
        <w:r w:rsidR="009D763A" w:rsidRPr="00935A09">
          <w:rPr>
            <w:rStyle w:val="Hyperlink"/>
            <w:noProof/>
          </w:rPr>
          <w:t>FERMI identity</w:t>
        </w:r>
        <w:r w:rsidR="009D763A">
          <w:rPr>
            <w:noProof/>
            <w:webHidden/>
          </w:rPr>
          <w:tab/>
        </w:r>
        <w:r w:rsidR="009D763A">
          <w:rPr>
            <w:noProof/>
            <w:webHidden/>
          </w:rPr>
          <w:fldChar w:fldCharType="begin"/>
        </w:r>
        <w:r w:rsidR="009D763A">
          <w:rPr>
            <w:noProof/>
            <w:webHidden/>
          </w:rPr>
          <w:instrText xml:space="preserve"> PAGEREF _Toc120889295 \h </w:instrText>
        </w:r>
        <w:r w:rsidR="009D763A">
          <w:rPr>
            <w:noProof/>
            <w:webHidden/>
          </w:rPr>
        </w:r>
        <w:r w:rsidR="009D763A">
          <w:rPr>
            <w:noProof/>
            <w:webHidden/>
          </w:rPr>
          <w:fldChar w:fldCharType="separate"/>
        </w:r>
        <w:r w:rsidR="009D763A">
          <w:rPr>
            <w:noProof/>
            <w:webHidden/>
          </w:rPr>
          <w:t>8</w:t>
        </w:r>
        <w:r w:rsidR="009D763A">
          <w:rPr>
            <w:noProof/>
            <w:webHidden/>
          </w:rPr>
          <w:fldChar w:fldCharType="end"/>
        </w:r>
      </w:hyperlink>
    </w:p>
    <w:p w14:paraId="03EFD1B9" w14:textId="176A5723" w:rsidR="009D763A" w:rsidRDefault="00E65B72">
      <w:pPr>
        <w:pStyle w:val="TOC2"/>
        <w:tabs>
          <w:tab w:val="left" w:pos="800"/>
          <w:tab w:val="right" w:leader="dot" w:pos="9629"/>
        </w:tabs>
        <w:rPr>
          <w:rFonts w:asciiTheme="minorHAnsi" w:eastAsiaTheme="minorEastAsia" w:hAnsiTheme="minorHAnsi" w:cstheme="minorBidi"/>
          <w:noProof/>
          <w:szCs w:val="22"/>
          <w:lang w:val="en-US"/>
        </w:rPr>
      </w:pPr>
      <w:hyperlink w:anchor="_Toc120889296" w:history="1">
        <w:r w:rsidR="009D763A" w:rsidRPr="00935A09">
          <w:rPr>
            <w:rStyle w:val="Hyperlink"/>
            <w:noProof/>
          </w:rPr>
          <w:t>2.1</w:t>
        </w:r>
        <w:r w:rsidR="009D763A">
          <w:rPr>
            <w:rFonts w:asciiTheme="minorHAnsi" w:eastAsiaTheme="minorEastAsia" w:hAnsiTheme="minorHAnsi" w:cstheme="minorBidi"/>
            <w:noProof/>
            <w:szCs w:val="22"/>
            <w:lang w:val="en-US"/>
          </w:rPr>
          <w:tab/>
        </w:r>
        <w:r w:rsidR="009D763A" w:rsidRPr="00935A09">
          <w:rPr>
            <w:rStyle w:val="Hyperlink"/>
            <w:noProof/>
          </w:rPr>
          <w:t>Visual identity of the project</w:t>
        </w:r>
        <w:r w:rsidR="009D763A">
          <w:rPr>
            <w:noProof/>
            <w:webHidden/>
          </w:rPr>
          <w:tab/>
        </w:r>
        <w:r w:rsidR="009D763A">
          <w:rPr>
            <w:noProof/>
            <w:webHidden/>
          </w:rPr>
          <w:fldChar w:fldCharType="begin"/>
        </w:r>
        <w:r w:rsidR="009D763A">
          <w:rPr>
            <w:noProof/>
            <w:webHidden/>
          </w:rPr>
          <w:instrText xml:space="preserve"> PAGEREF _Toc120889296 \h </w:instrText>
        </w:r>
        <w:r w:rsidR="009D763A">
          <w:rPr>
            <w:noProof/>
            <w:webHidden/>
          </w:rPr>
        </w:r>
        <w:r w:rsidR="009D763A">
          <w:rPr>
            <w:noProof/>
            <w:webHidden/>
          </w:rPr>
          <w:fldChar w:fldCharType="separate"/>
        </w:r>
        <w:r w:rsidR="009D763A">
          <w:rPr>
            <w:noProof/>
            <w:webHidden/>
          </w:rPr>
          <w:t>8</w:t>
        </w:r>
        <w:r w:rsidR="009D763A">
          <w:rPr>
            <w:noProof/>
            <w:webHidden/>
          </w:rPr>
          <w:fldChar w:fldCharType="end"/>
        </w:r>
      </w:hyperlink>
    </w:p>
    <w:p w14:paraId="224D690C" w14:textId="7AE4AEE2" w:rsidR="009D763A" w:rsidRDefault="00E65B72">
      <w:pPr>
        <w:pStyle w:val="TOC2"/>
        <w:tabs>
          <w:tab w:val="left" w:pos="800"/>
          <w:tab w:val="right" w:leader="dot" w:pos="9629"/>
        </w:tabs>
        <w:rPr>
          <w:rFonts w:asciiTheme="minorHAnsi" w:eastAsiaTheme="minorEastAsia" w:hAnsiTheme="minorHAnsi" w:cstheme="minorBidi"/>
          <w:noProof/>
          <w:szCs w:val="22"/>
          <w:lang w:val="en-US"/>
        </w:rPr>
      </w:pPr>
      <w:hyperlink w:anchor="_Toc120889297" w:history="1">
        <w:r w:rsidR="009D763A" w:rsidRPr="00935A09">
          <w:rPr>
            <w:rStyle w:val="Hyperlink"/>
            <w:noProof/>
          </w:rPr>
          <w:t>2.2</w:t>
        </w:r>
        <w:r w:rsidR="009D763A">
          <w:rPr>
            <w:rFonts w:asciiTheme="minorHAnsi" w:eastAsiaTheme="minorEastAsia" w:hAnsiTheme="minorHAnsi" w:cstheme="minorBidi"/>
            <w:noProof/>
            <w:szCs w:val="22"/>
            <w:lang w:val="en-US"/>
          </w:rPr>
          <w:tab/>
        </w:r>
        <w:r w:rsidR="009D763A" w:rsidRPr="00935A09">
          <w:rPr>
            <w:rStyle w:val="Hyperlink"/>
            <w:noProof/>
          </w:rPr>
          <w:t>Templates</w:t>
        </w:r>
        <w:r w:rsidR="009D763A">
          <w:rPr>
            <w:noProof/>
            <w:webHidden/>
          </w:rPr>
          <w:tab/>
        </w:r>
        <w:r w:rsidR="009D763A">
          <w:rPr>
            <w:noProof/>
            <w:webHidden/>
          </w:rPr>
          <w:fldChar w:fldCharType="begin"/>
        </w:r>
        <w:r w:rsidR="009D763A">
          <w:rPr>
            <w:noProof/>
            <w:webHidden/>
          </w:rPr>
          <w:instrText xml:space="preserve"> PAGEREF _Toc120889297 \h </w:instrText>
        </w:r>
        <w:r w:rsidR="009D763A">
          <w:rPr>
            <w:noProof/>
            <w:webHidden/>
          </w:rPr>
        </w:r>
        <w:r w:rsidR="009D763A">
          <w:rPr>
            <w:noProof/>
            <w:webHidden/>
          </w:rPr>
          <w:fldChar w:fldCharType="separate"/>
        </w:r>
        <w:r w:rsidR="009D763A">
          <w:rPr>
            <w:noProof/>
            <w:webHidden/>
          </w:rPr>
          <w:t>15</w:t>
        </w:r>
        <w:r w:rsidR="009D763A">
          <w:rPr>
            <w:noProof/>
            <w:webHidden/>
          </w:rPr>
          <w:fldChar w:fldCharType="end"/>
        </w:r>
      </w:hyperlink>
    </w:p>
    <w:p w14:paraId="0EC3A5BD" w14:textId="6B2A307C" w:rsidR="009D763A" w:rsidRDefault="00E65B72">
      <w:pPr>
        <w:pStyle w:val="TOC1"/>
        <w:tabs>
          <w:tab w:val="left" w:pos="400"/>
          <w:tab w:val="right" w:leader="dot" w:pos="9629"/>
        </w:tabs>
        <w:rPr>
          <w:rFonts w:asciiTheme="minorHAnsi" w:eastAsiaTheme="minorEastAsia" w:hAnsiTheme="minorHAnsi" w:cstheme="minorBidi"/>
          <w:noProof/>
          <w:szCs w:val="22"/>
          <w:lang w:val="en-US"/>
        </w:rPr>
      </w:pPr>
      <w:hyperlink w:anchor="_Toc120889298" w:history="1">
        <w:r w:rsidR="009D763A" w:rsidRPr="00935A09">
          <w:rPr>
            <w:rStyle w:val="Hyperlink"/>
            <w:noProof/>
          </w:rPr>
          <w:t>3</w:t>
        </w:r>
        <w:r w:rsidR="009D763A">
          <w:rPr>
            <w:rFonts w:asciiTheme="minorHAnsi" w:eastAsiaTheme="minorEastAsia" w:hAnsiTheme="minorHAnsi" w:cstheme="minorBidi"/>
            <w:noProof/>
            <w:szCs w:val="22"/>
            <w:lang w:val="en-US"/>
          </w:rPr>
          <w:tab/>
        </w:r>
        <w:r w:rsidR="009D763A" w:rsidRPr="00935A09">
          <w:rPr>
            <w:rStyle w:val="Hyperlink"/>
            <w:noProof/>
          </w:rPr>
          <w:t>Social media accounts of the project</w:t>
        </w:r>
        <w:r w:rsidR="009D763A">
          <w:rPr>
            <w:noProof/>
            <w:webHidden/>
          </w:rPr>
          <w:tab/>
        </w:r>
        <w:r w:rsidR="009D763A">
          <w:rPr>
            <w:noProof/>
            <w:webHidden/>
          </w:rPr>
          <w:fldChar w:fldCharType="begin"/>
        </w:r>
        <w:r w:rsidR="009D763A">
          <w:rPr>
            <w:noProof/>
            <w:webHidden/>
          </w:rPr>
          <w:instrText xml:space="preserve"> PAGEREF _Toc120889298 \h </w:instrText>
        </w:r>
        <w:r w:rsidR="009D763A">
          <w:rPr>
            <w:noProof/>
            <w:webHidden/>
          </w:rPr>
        </w:r>
        <w:r w:rsidR="009D763A">
          <w:rPr>
            <w:noProof/>
            <w:webHidden/>
          </w:rPr>
          <w:fldChar w:fldCharType="separate"/>
        </w:r>
        <w:r w:rsidR="009D763A">
          <w:rPr>
            <w:noProof/>
            <w:webHidden/>
          </w:rPr>
          <w:t>17</w:t>
        </w:r>
        <w:r w:rsidR="009D763A">
          <w:rPr>
            <w:noProof/>
            <w:webHidden/>
          </w:rPr>
          <w:fldChar w:fldCharType="end"/>
        </w:r>
      </w:hyperlink>
    </w:p>
    <w:p w14:paraId="02B9F5DE" w14:textId="21261D77" w:rsidR="009D763A" w:rsidRDefault="00E65B72">
      <w:pPr>
        <w:pStyle w:val="TOC2"/>
        <w:tabs>
          <w:tab w:val="left" w:pos="800"/>
          <w:tab w:val="right" w:leader="dot" w:pos="9629"/>
        </w:tabs>
        <w:rPr>
          <w:rFonts w:asciiTheme="minorHAnsi" w:eastAsiaTheme="minorEastAsia" w:hAnsiTheme="minorHAnsi" w:cstheme="minorBidi"/>
          <w:noProof/>
          <w:szCs w:val="22"/>
          <w:lang w:val="en-US"/>
        </w:rPr>
      </w:pPr>
      <w:hyperlink w:anchor="_Toc120889299" w:history="1">
        <w:r w:rsidR="009D763A" w:rsidRPr="00935A09">
          <w:rPr>
            <w:rStyle w:val="Hyperlink"/>
            <w:noProof/>
          </w:rPr>
          <w:t>3.1</w:t>
        </w:r>
        <w:r w:rsidR="009D763A">
          <w:rPr>
            <w:rFonts w:asciiTheme="minorHAnsi" w:eastAsiaTheme="minorEastAsia" w:hAnsiTheme="minorHAnsi" w:cstheme="minorBidi"/>
            <w:noProof/>
            <w:szCs w:val="22"/>
            <w:lang w:val="en-US"/>
          </w:rPr>
          <w:tab/>
        </w:r>
        <w:r w:rsidR="009D763A" w:rsidRPr="00935A09">
          <w:rPr>
            <w:rStyle w:val="Hyperlink"/>
            <w:noProof/>
          </w:rPr>
          <w:t>Presentation of the project FERMI</w:t>
        </w:r>
        <w:r w:rsidR="009D763A">
          <w:rPr>
            <w:noProof/>
            <w:webHidden/>
          </w:rPr>
          <w:tab/>
        </w:r>
        <w:r w:rsidR="009D763A">
          <w:rPr>
            <w:noProof/>
            <w:webHidden/>
          </w:rPr>
          <w:fldChar w:fldCharType="begin"/>
        </w:r>
        <w:r w:rsidR="009D763A">
          <w:rPr>
            <w:noProof/>
            <w:webHidden/>
          </w:rPr>
          <w:instrText xml:space="preserve"> PAGEREF _Toc120889299 \h </w:instrText>
        </w:r>
        <w:r w:rsidR="009D763A">
          <w:rPr>
            <w:noProof/>
            <w:webHidden/>
          </w:rPr>
        </w:r>
        <w:r w:rsidR="009D763A">
          <w:rPr>
            <w:noProof/>
            <w:webHidden/>
          </w:rPr>
          <w:fldChar w:fldCharType="separate"/>
        </w:r>
        <w:r w:rsidR="009D763A">
          <w:rPr>
            <w:noProof/>
            <w:webHidden/>
          </w:rPr>
          <w:t>19</w:t>
        </w:r>
        <w:r w:rsidR="009D763A">
          <w:rPr>
            <w:noProof/>
            <w:webHidden/>
          </w:rPr>
          <w:fldChar w:fldCharType="end"/>
        </w:r>
      </w:hyperlink>
    </w:p>
    <w:p w14:paraId="3319ED96" w14:textId="6D7A974D" w:rsidR="009D763A" w:rsidRDefault="00E65B72">
      <w:pPr>
        <w:pStyle w:val="TOC1"/>
        <w:tabs>
          <w:tab w:val="left" w:pos="400"/>
          <w:tab w:val="right" w:leader="dot" w:pos="9629"/>
        </w:tabs>
        <w:rPr>
          <w:rFonts w:asciiTheme="minorHAnsi" w:eastAsiaTheme="minorEastAsia" w:hAnsiTheme="minorHAnsi" w:cstheme="minorBidi"/>
          <w:noProof/>
          <w:szCs w:val="22"/>
          <w:lang w:val="en-US"/>
        </w:rPr>
      </w:pPr>
      <w:hyperlink w:anchor="_Toc120889300" w:history="1">
        <w:r w:rsidR="009D763A" w:rsidRPr="00935A09">
          <w:rPr>
            <w:rStyle w:val="Hyperlink"/>
            <w:noProof/>
          </w:rPr>
          <w:t>4</w:t>
        </w:r>
        <w:r w:rsidR="009D763A">
          <w:rPr>
            <w:rFonts w:asciiTheme="minorHAnsi" w:eastAsiaTheme="minorEastAsia" w:hAnsiTheme="minorHAnsi" w:cstheme="minorBidi"/>
            <w:noProof/>
            <w:szCs w:val="22"/>
            <w:lang w:val="en-US"/>
          </w:rPr>
          <w:tab/>
        </w:r>
        <w:r w:rsidR="009D763A" w:rsidRPr="00935A09">
          <w:rPr>
            <w:rStyle w:val="Hyperlink"/>
            <w:noProof/>
          </w:rPr>
          <w:t>Dissemination and communication channels and stakeholders</w:t>
        </w:r>
        <w:r w:rsidR="009D763A">
          <w:rPr>
            <w:noProof/>
            <w:webHidden/>
          </w:rPr>
          <w:tab/>
        </w:r>
        <w:r w:rsidR="009D763A">
          <w:rPr>
            <w:noProof/>
            <w:webHidden/>
          </w:rPr>
          <w:fldChar w:fldCharType="begin"/>
        </w:r>
        <w:r w:rsidR="009D763A">
          <w:rPr>
            <w:noProof/>
            <w:webHidden/>
          </w:rPr>
          <w:instrText xml:space="preserve"> PAGEREF _Toc120889300 \h </w:instrText>
        </w:r>
        <w:r w:rsidR="009D763A">
          <w:rPr>
            <w:noProof/>
            <w:webHidden/>
          </w:rPr>
        </w:r>
        <w:r w:rsidR="009D763A">
          <w:rPr>
            <w:noProof/>
            <w:webHidden/>
          </w:rPr>
          <w:fldChar w:fldCharType="separate"/>
        </w:r>
        <w:r w:rsidR="009D763A">
          <w:rPr>
            <w:noProof/>
            <w:webHidden/>
          </w:rPr>
          <w:t>21</w:t>
        </w:r>
        <w:r w:rsidR="009D763A">
          <w:rPr>
            <w:noProof/>
            <w:webHidden/>
          </w:rPr>
          <w:fldChar w:fldCharType="end"/>
        </w:r>
      </w:hyperlink>
    </w:p>
    <w:p w14:paraId="04BC6638" w14:textId="3F19DCB5" w:rsidR="009D763A" w:rsidRDefault="00E65B72">
      <w:pPr>
        <w:pStyle w:val="TOC2"/>
        <w:tabs>
          <w:tab w:val="left" w:pos="800"/>
          <w:tab w:val="right" w:leader="dot" w:pos="9629"/>
        </w:tabs>
        <w:rPr>
          <w:rFonts w:asciiTheme="minorHAnsi" w:eastAsiaTheme="minorEastAsia" w:hAnsiTheme="minorHAnsi" w:cstheme="minorBidi"/>
          <w:noProof/>
          <w:szCs w:val="22"/>
          <w:lang w:val="en-US"/>
        </w:rPr>
      </w:pPr>
      <w:hyperlink w:anchor="_Toc120889301" w:history="1">
        <w:r w:rsidR="009D763A" w:rsidRPr="00935A09">
          <w:rPr>
            <w:rStyle w:val="Hyperlink"/>
            <w:noProof/>
          </w:rPr>
          <w:t>4.1</w:t>
        </w:r>
        <w:r w:rsidR="009D763A">
          <w:rPr>
            <w:rFonts w:asciiTheme="minorHAnsi" w:eastAsiaTheme="minorEastAsia" w:hAnsiTheme="minorHAnsi" w:cstheme="minorBidi"/>
            <w:noProof/>
            <w:szCs w:val="22"/>
            <w:lang w:val="en-US"/>
          </w:rPr>
          <w:tab/>
        </w:r>
        <w:r w:rsidR="009D763A" w:rsidRPr="00935A09">
          <w:rPr>
            <w:rStyle w:val="Hyperlink"/>
            <w:noProof/>
          </w:rPr>
          <w:t>List of events</w:t>
        </w:r>
        <w:r w:rsidR="009D763A">
          <w:rPr>
            <w:noProof/>
            <w:webHidden/>
          </w:rPr>
          <w:tab/>
        </w:r>
        <w:r w:rsidR="009D763A">
          <w:rPr>
            <w:noProof/>
            <w:webHidden/>
          </w:rPr>
          <w:fldChar w:fldCharType="begin"/>
        </w:r>
        <w:r w:rsidR="009D763A">
          <w:rPr>
            <w:noProof/>
            <w:webHidden/>
          </w:rPr>
          <w:instrText xml:space="preserve"> PAGEREF _Toc120889301 \h </w:instrText>
        </w:r>
        <w:r w:rsidR="009D763A">
          <w:rPr>
            <w:noProof/>
            <w:webHidden/>
          </w:rPr>
        </w:r>
        <w:r w:rsidR="009D763A">
          <w:rPr>
            <w:noProof/>
            <w:webHidden/>
          </w:rPr>
          <w:fldChar w:fldCharType="separate"/>
        </w:r>
        <w:r w:rsidR="009D763A">
          <w:rPr>
            <w:noProof/>
            <w:webHidden/>
          </w:rPr>
          <w:t>21</w:t>
        </w:r>
        <w:r w:rsidR="009D763A">
          <w:rPr>
            <w:noProof/>
            <w:webHidden/>
          </w:rPr>
          <w:fldChar w:fldCharType="end"/>
        </w:r>
      </w:hyperlink>
    </w:p>
    <w:p w14:paraId="4AAA2AD7" w14:textId="74374CBE" w:rsidR="009D763A" w:rsidRDefault="00E65B72">
      <w:pPr>
        <w:pStyle w:val="TOC2"/>
        <w:tabs>
          <w:tab w:val="left" w:pos="800"/>
          <w:tab w:val="right" w:leader="dot" w:pos="9629"/>
        </w:tabs>
        <w:rPr>
          <w:rFonts w:asciiTheme="minorHAnsi" w:eastAsiaTheme="minorEastAsia" w:hAnsiTheme="minorHAnsi" w:cstheme="minorBidi"/>
          <w:noProof/>
          <w:szCs w:val="22"/>
          <w:lang w:val="en-US"/>
        </w:rPr>
      </w:pPr>
      <w:hyperlink w:anchor="_Toc120889302" w:history="1">
        <w:r w:rsidR="009D763A" w:rsidRPr="00935A09">
          <w:rPr>
            <w:rStyle w:val="Hyperlink"/>
            <w:noProof/>
          </w:rPr>
          <w:t>4.2</w:t>
        </w:r>
        <w:r w:rsidR="009D763A">
          <w:rPr>
            <w:rFonts w:asciiTheme="minorHAnsi" w:eastAsiaTheme="minorEastAsia" w:hAnsiTheme="minorHAnsi" w:cstheme="minorBidi"/>
            <w:noProof/>
            <w:szCs w:val="22"/>
            <w:lang w:val="en-US"/>
          </w:rPr>
          <w:tab/>
        </w:r>
        <w:r w:rsidR="009D763A" w:rsidRPr="00935A09">
          <w:rPr>
            <w:rStyle w:val="Hyperlink"/>
            <w:noProof/>
          </w:rPr>
          <w:t>List of journals and other avenues for publication</w:t>
        </w:r>
        <w:r w:rsidR="009D763A">
          <w:rPr>
            <w:noProof/>
            <w:webHidden/>
          </w:rPr>
          <w:tab/>
        </w:r>
        <w:r w:rsidR="009D763A">
          <w:rPr>
            <w:noProof/>
            <w:webHidden/>
          </w:rPr>
          <w:fldChar w:fldCharType="begin"/>
        </w:r>
        <w:r w:rsidR="009D763A">
          <w:rPr>
            <w:noProof/>
            <w:webHidden/>
          </w:rPr>
          <w:instrText xml:space="preserve"> PAGEREF _Toc120889302 \h </w:instrText>
        </w:r>
        <w:r w:rsidR="009D763A">
          <w:rPr>
            <w:noProof/>
            <w:webHidden/>
          </w:rPr>
        </w:r>
        <w:r w:rsidR="009D763A">
          <w:rPr>
            <w:noProof/>
            <w:webHidden/>
          </w:rPr>
          <w:fldChar w:fldCharType="separate"/>
        </w:r>
        <w:r w:rsidR="009D763A">
          <w:rPr>
            <w:noProof/>
            <w:webHidden/>
          </w:rPr>
          <w:t>21</w:t>
        </w:r>
        <w:r w:rsidR="009D763A">
          <w:rPr>
            <w:noProof/>
            <w:webHidden/>
          </w:rPr>
          <w:fldChar w:fldCharType="end"/>
        </w:r>
      </w:hyperlink>
    </w:p>
    <w:p w14:paraId="7D3A524B" w14:textId="698CC5BF" w:rsidR="009D763A" w:rsidRDefault="00E65B72">
      <w:pPr>
        <w:pStyle w:val="TOC2"/>
        <w:tabs>
          <w:tab w:val="left" w:pos="800"/>
          <w:tab w:val="right" w:leader="dot" w:pos="9629"/>
        </w:tabs>
        <w:rPr>
          <w:rFonts w:asciiTheme="minorHAnsi" w:eastAsiaTheme="minorEastAsia" w:hAnsiTheme="minorHAnsi" w:cstheme="minorBidi"/>
          <w:noProof/>
          <w:szCs w:val="22"/>
          <w:lang w:val="en-US"/>
        </w:rPr>
      </w:pPr>
      <w:hyperlink w:anchor="_Toc120889303" w:history="1">
        <w:r w:rsidR="009D763A" w:rsidRPr="00935A09">
          <w:rPr>
            <w:rStyle w:val="Hyperlink"/>
            <w:noProof/>
          </w:rPr>
          <w:t>4.3</w:t>
        </w:r>
        <w:r w:rsidR="009D763A">
          <w:rPr>
            <w:rFonts w:asciiTheme="minorHAnsi" w:eastAsiaTheme="minorEastAsia" w:hAnsiTheme="minorHAnsi" w:cstheme="minorBidi"/>
            <w:noProof/>
            <w:szCs w:val="22"/>
            <w:lang w:val="en-US"/>
          </w:rPr>
          <w:tab/>
        </w:r>
        <w:r w:rsidR="009D763A" w:rsidRPr="00935A09">
          <w:rPr>
            <w:rStyle w:val="Hyperlink"/>
            <w:noProof/>
          </w:rPr>
          <w:t>List of stakeholders</w:t>
        </w:r>
        <w:r w:rsidR="009D763A">
          <w:rPr>
            <w:noProof/>
            <w:webHidden/>
          </w:rPr>
          <w:tab/>
        </w:r>
        <w:r w:rsidR="009D763A">
          <w:rPr>
            <w:noProof/>
            <w:webHidden/>
          </w:rPr>
          <w:fldChar w:fldCharType="begin"/>
        </w:r>
        <w:r w:rsidR="009D763A">
          <w:rPr>
            <w:noProof/>
            <w:webHidden/>
          </w:rPr>
          <w:instrText xml:space="preserve"> PAGEREF _Toc120889303 \h </w:instrText>
        </w:r>
        <w:r w:rsidR="009D763A">
          <w:rPr>
            <w:noProof/>
            <w:webHidden/>
          </w:rPr>
        </w:r>
        <w:r w:rsidR="009D763A">
          <w:rPr>
            <w:noProof/>
            <w:webHidden/>
          </w:rPr>
          <w:fldChar w:fldCharType="separate"/>
        </w:r>
        <w:r w:rsidR="009D763A">
          <w:rPr>
            <w:noProof/>
            <w:webHidden/>
          </w:rPr>
          <w:t>21</w:t>
        </w:r>
        <w:r w:rsidR="009D763A">
          <w:rPr>
            <w:noProof/>
            <w:webHidden/>
          </w:rPr>
          <w:fldChar w:fldCharType="end"/>
        </w:r>
      </w:hyperlink>
    </w:p>
    <w:p w14:paraId="4173FF6E" w14:textId="1299A078" w:rsidR="009D763A" w:rsidRDefault="00E65B72">
      <w:pPr>
        <w:pStyle w:val="TOC1"/>
        <w:tabs>
          <w:tab w:val="left" w:pos="400"/>
          <w:tab w:val="right" w:leader="dot" w:pos="9629"/>
        </w:tabs>
        <w:rPr>
          <w:rFonts w:asciiTheme="minorHAnsi" w:eastAsiaTheme="minorEastAsia" w:hAnsiTheme="minorHAnsi" w:cstheme="minorBidi"/>
          <w:noProof/>
          <w:szCs w:val="22"/>
          <w:lang w:val="en-US"/>
        </w:rPr>
      </w:pPr>
      <w:hyperlink w:anchor="_Toc120889304" w:history="1">
        <w:r w:rsidR="009D763A" w:rsidRPr="00935A09">
          <w:rPr>
            <w:rStyle w:val="Hyperlink"/>
            <w:noProof/>
          </w:rPr>
          <w:t>5</w:t>
        </w:r>
        <w:r w:rsidR="009D763A">
          <w:rPr>
            <w:rFonts w:asciiTheme="minorHAnsi" w:eastAsiaTheme="minorEastAsia" w:hAnsiTheme="minorHAnsi" w:cstheme="minorBidi"/>
            <w:noProof/>
            <w:szCs w:val="22"/>
            <w:lang w:val="en-US"/>
          </w:rPr>
          <w:tab/>
        </w:r>
        <w:r w:rsidR="009D763A" w:rsidRPr="00935A09">
          <w:rPr>
            <w:rStyle w:val="Hyperlink"/>
            <w:noProof/>
          </w:rPr>
          <w:t>Website of the project FERMI</w:t>
        </w:r>
        <w:r w:rsidR="009D763A">
          <w:rPr>
            <w:noProof/>
            <w:webHidden/>
          </w:rPr>
          <w:tab/>
        </w:r>
        <w:r w:rsidR="009D763A">
          <w:rPr>
            <w:noProof/>
            <w:webHidden/>
          </w:rPr>
          <w:fldChar w:fldCharType="begin"/>
        </w:r>
        <w:r w:rsidR="009D763A">
          <w:rPr>
            <w:noProof/>
            <w:webHidden/>
          </w:rPr>
          <w:instrText xml:space="preserve"> PAGEREF _Toc120889304 \h </w:instrText>
        </w:r>
        <w:r w:rsidR="009D763A">
          <w:rPr>
            <w:noProof/>
            <w:webHidden/>
          </w:rPr>
        </w:r>
        <w:r w:rsidR="009D763A">
          <w:rPr>
            <w:noProof/>
            <w:webHidden/>
          </w:rPr>
          <w:fldChar w:fldCharType="separate"/>
        </w:r>
        <w:r w:rsidR="009D763A">
          <w:rPr>
            <w:noProof/>
            <w:webHidden/>
          </w:rPr>
          <w:t>23</w:t>
        </w:r>
        <w:r w:rsidR="009D763A">
          <w:rPr>
            <w:noProof/>
            <w:webHidden/>
          </w:rPr>
          <w:fldChar w:fldCharType="end"/>
        </w:r>
      </w:hyperlink>
    </w:p>
    <w:p w14:paraId="1A1B064A" w14:textId="70FFF300" w:rsidR="009D763A" w:rsidRDefault="00E65B72">
      <w:pPr>
        <w:pStyle w:val="TOC2"/>
        <w:tabs>
          <w:tab w:val="left" w:pos="800"/>
          <w:tab w:val="right" w:leader="dot" w:pos="9629"/>
        </w:tabs>
        <w:rPr>
          <w:rFonts w:asciiTheme="minorHAnsi" w:eastAsiaTheme="minorEastAsia" w:hAnsiTheme="minorHAnsi" w:cstheme="minorBidi"/>
          <w:noProof/>
          <w:szCs w:val="22"/>
          <w:lang w:val="en-US"/>
        </w:rPr>
      </w:pPr>
      <w:hyperlink w:anchor="_Toc120889305" w:history="1">
        <w:r w:rsidR="009D763A" w:rsidRPr="00935A09">
          <w:rPr>
            <w:rStyle w:val="Hyperlink"/>
            <w:noProof/>
          </w:rPr>
          <w:t>5.1</w:t>
        </w:r>
        <w:r w:rsidR="009D763A">
          <w:rPr>
            <w:rFonts w:asciiTheme="minorHAnsi" w:eastAsiaTheme="minorEastAsia" w:hAnsiTheme="minorHAnsi" w:cstheme="minorBidi"/>
            <w:noProof/>
            <w:szCs w:val="22"/>
            <w:lang w:val="en-US"/>
          </w:rPr>
          <w:tab/>
        </w:r>
        <w:r w:rsidR="009D763A" w:rsidRPr="00935A09">
          <w:rPr>
            <w:rStyle w:val="Hyperlink"/>
            <w:noProof/>
          </w:rPr>
          <w:t>Structure of the website</w:t>
        </w:r>
        <w:r w:rsidR="009D763A">
          <w:rPr>
            <w:noProof/>
            <w:webHidden/>
          </w:rPr>
          <w:tab/>
        </w:r>
        <w:r w:rsidR="009D763A">
          <w:rPr>
            <w:noProof/>
            <w:webHidden/>
          </w:rPr>
          <w:fldChar w:fldCharType="begin"/>
        </w:r>
        <w:r w:rsidR="009D763A">
          <w:rPr>
            <w:noProof/>
            <w:webHidden/>
          </w:rPr>
          <w:instrText xml:space="preserve"> PAGEREF _Toc120889305 \h </w:instrText>
        </w:r>
        <w:r w:rsidR="009D763A">
          <w:rPr>
            <w:noProof/>
            <w:webHidden/>
          </w:rPr>
        </w:r>
        <w:r w:rsidR="009D763A">
          <w:rPr>
            <w:noProof/>
            <w:webHidden/>
          </w:rPr>
          <w:fldChar w:fldCharType="separate"/>
        </w:r>
        <w:r w:rsidR="009D763A">
          <w:rPr>
            <w:noProof/>
            <w:webHidden/>
          </w:rPr>
          <w:t>23</w:t>
        </w:r>
        <w:r w:rsidR="009D763A">
          <w:rPr>
            <w:noProof/>
            <w:webHidden/>
          </w:rPr>
          <w:fldChar w:fldCharType="end"/>
        </w:r>
      </w:hyperlink>
    </w:p>
    <w:p w14:paraId="19CD0ADE" w14:textId="3B0126A8" w:rsidR="009D763A" w:rsidRDefault="00E65B72">
      <w:pPr>
        <w:pStyle w:val="TOC1"/>
        <w:tabs>
          <w:tab w:val="left" w:pos="400"/>
          <w:tab w:val="right" w:leader="dot" w:pos="9629"/>
        </w:tabs>
        <w:rPr>
          <w:rFonts w:asciiTheme="minorHAnsi" w:eastAsiaTheme="minorEastAsia" w:hAnsiTheme="minorHAnsi" w:cstheme="minorBidi"/>
          <w:noProof/>
          <w:szCs w:val="22"/>
          <w:lang w:val="en-US"/>
        </w:rPr>
      </w:pPr>
      <w:hyperlink w:anchor="_Toc120889306" w:history="1">
        <w:r w:rsidR="009D763A" w:rsidRPr="00935A09">
          <w:rPr>
            <w:rStyle w:val="Hyperlink"/>
            <w:noProof/>
          </w:rPr>
          <w:t>6</w:t>
        </w:r>
        <w:r w:rsidR="009D763A">
          <w:rPr>
            <w:rFonts w:asciiTheme="minorHAnsi" w:eastAsiaTheme="minorEastAsia" w:hAnsiTheme="minorHAnsi" w:cstheme="minorBidi"/>
            <w:noProof/>
            <w:szCs w:val="22"/>
            <w:lang w:val="en-US"/>
          </w:rPr>
          <w:tab/>
        </w:r>
        <w:r w:rsidR="009D763A" w:rsidRPr="00935A09">
          <w:rPr>
            <w:rStyle w:val="Hyperlink"/>
            <w:noProof/>
          </w:rPr>
          <w:t>Conclusions</w:t>
        </w:r>
        <w:r w:rsidR="009D763A">
          <w:rPr>
            <w:noProof/>
            <w:webHidden/>
          </w:rPr>
          <w:tab/>
        </w:r>
        <w:r w:rsidR="009D763A">
          <w:rPr>
            <w:noProof/>
            <w:webHidden/>
          </w:rPr>
          <w:fldChar w:fldCharType="begin"/>
        </w:r>
        <w:r w:rsidR="009D763A">
          <w:rPr>
            <w:noProof/>
            <w:webHidden/>
          </w:rPr>
          <w:instrText xml:space="preserve"> PAGEREF _Toc120889306 \h </w:instrText>
        </w:r>
        <w:r w:rsidR="009D763A">
          <w:rPr>
            <w:noProof/>
            <w:webHidden/>
          </w:rPr>
        </w:r>
        <w:r w:rsidR="009D763A">
          <w:rPr>
            <w:noProof/>
            <w:webHidden/>
          </w:rPr>
          <w:fldChar w:fldCharType="separate"/>
        </w:r>
        <w:r w:rsidR="009D763A">
          <w:rPr>
            <w:noProof/>
            <w:webHidden/>
          </w:rPr>
          <w:t>24</w:t>
        </w:r>
        <w:r w:rsidR="009D763A">
          <w:rPr>
            <w:noProof/>
            <w:webHidden/>
          </w:rPr>
          <w:fldChar w:fldCharType="end"/>
        </w:r>
      </w:hyperlink>
    </w:p>
    <w:p w14:paraId="6A26B326" w14:textId="0019BBB0" w:rsidR="009D763A" w:rsidRDefault="00E65B72">
      <w:pPr>
        <w:pStyle w:val="TOC1"/>
        <w:tabs>
          <w:tab w:val="right" w:leader="dot" w:pos="9629"/>
        </w:tabs>
        <w:rPr>
          <w:rFonts w:asciiTheme="minorHAnsi" w:eastAsiaTheme="minorEastAsia" w:hAnsiTheme="minorHAnsi" w:cstheme="minorBidi"/>
          <w:noProof/>
          <w:szCs w:val="22"/>
          <w:lang w:val="en-US"/>
        </w:rPr>
      </w:pPr>
      <w:hyperlink w:anchor="_Toc120889307" w:history="1">
        <w:r w:rsidR="009D763A" w:rsidRPr="00935A09">
          <w:rPr>
            <w:rStyle w:val="Hyperlink"/>
            <w:noProof/>
          </w:rPr>
          <w:t>List of References</w:t>
        </w:r>
        <w:r w:rsidR="009D763A">
          <w:rPr>
            <w:noProof/>
            <w:webHidden/>
          </w:rPr>
          <w:tab/>
        </w:r>
        <w:r w:rsidR="009D763A">
          <w:rPr>
            <w:noProof/>
            <w:webHidden/>
          </w:rPr>
          <w:fldChar w:fldCharType="begin"/>
        </w:r>
        <w:r w:rsidR="009D763A">
          <w:rPr>
            <w:noProof/>
            <w:webHidden/>
          </w:rPr>
          <w:instrText xml:space="preserve"> PAGEREF _Toc120889307 \h </w:instrText>
        </w:r>
        <w:r w:rsidR="009D763A">
          <w:rPr>
            <w:noProof/>
            <w:webHidden/>
          </w:rPr>
        </w:r>
        <w:r w:rsidR="009D763A">
          <w:rPr>
            <w:noProof/>
            <w:webHidden/>
          </w:rPr>
          <w:fldChar w:fldCharType="separate"/>
        </w:r>
        <w:r w:rsidR="009D763A">
          <w:rPr>
            <w:noProof/>
            <w:webHidden/>
          </w:rPr>
          <w:t>25</w:t>
        </w:r>
        <w:r w:rsidR="009D763A">
          <w:rPr>
            <w:noProof/>
            <w:webHidden/>
          </w:rPr>
          <w:fldChar w:fldCharType="end"/>
        </w:r>
      </w:hyperlink>
    </w:p>
    <w:p w14:paraId="69B3A41A" w14:textId="2326B05C" w:rsidR="009D763A" w:rsidRDefault="00E65B72">
      <w:pPr>
        <w:pStyle w:val="TOC1"/>
        <w:tabs>
          <w:tab w:val="left" w:pos="1200"/>
          <w:tab w:val="right" w:leader="dot" w:pos="9629"/>
        </w:tabs>
        <w:rPr>
          <w:rFonts w:asciiTheme="minorHAnsi" w:eastAsiaTheme="minorEastAsia" w:hAnsiTheme="minorHAnsi" w:cstheme="minorBidi"/>
          <w:noProof/>
          <w:szCs w:val="22"/>
          <w:lang w:val="en-US"/>
        </w:rPr>
      </w:pPr>
      <w:hyperlink w:anchor="_Toc120889308" w:history="1">
        <w:r w:rsidR="009D763A" w:rsidRPr="00935A09">
          <w:rPr>
            <w:rStyle w:val="Hyperlink"/>
            <w:noProof/>
          </w:rPr>
          <w:t>Annex A</w:t>
        </w:r>
        <w:r w:rsidR="009D763A">
          <w:rPr>
            <w:rFonts w:asciiTheme="minorHAnsi" w:eastAsiaTheme="minorEastAsia" w:hAnsiTheme="minorHAnsi" w:cstheme="minorBidi"/>
            <w:noProof/>
            <w:szCs w:val="22"/>
            <w:lang w:val="en-US"/>
          </w:rPr>
          <w:tab/>
        </w:r>
        <w:r w:rsidR="009D763A" w:rsidRPr="00935A09">
          <w:rPr>
            <w:rStyle w:val="Hyperlink"/>
            <w:noProof/>
          </w:rPr>
          <w:t>Enter annex title here</w:t>
        </w:r>
        <w:r w:rsidR="009D763A">
          <w:rPr>
            <w:noProof/>
            <w:webHidden/>
          </w:rPr>
          <w:tab/>
        </w:r>
        <w:r w:rsidR="009D763A">
          <w:rPr>
            <w:noProof/>
            <w:webHidden/>
          </w:rPr>
          <w:fldChar w:fldCharType="begin"/>
        </w:r>
        <w:r w:rsidR="009D763A">
          <w:rPr>
            <w:noProof/>
            <w:webHidden/>
          </w:rPr>
          <w:instrText xml:space="preserve"> PAGEREF _Toc120889308 \h </w:instrText>
        </w:r>
        <w:r w:rsidR="009D763A">
          <w:rPr>
            <w:noProof/>
            <w:webHidden/>
          </w:rPr>
        </w:r>
        <w:r w:rsidR="009D763A">
          <w:rPr>
            <w:noProof/>
            <w:webHidden/>
          </w:rPr>
          <w:fldChar w:fldCharType="separate"/>
        </w:r>
        <w:r w:rsidR="009D763A">
          <w:rPr>
            <w:noProof/>
            <w:webHidden/>
          </w:rPr>
          <w:t>26</w:t>
        </w:r>
        <w:r w:rsidR="009D763A">
          <w:rPr>
            <w:noProof/>
            <w:webHidden/>
          </w:rPr>
          <w:fldChar w:fldCharType="end"/>
        </w:r>
      </w:hyperlink>
    </w:p>
    <w:p w14:paraId="0625A879" w14:textId="2BAB577B" w:rsidR="00B478AC" w:rsidRDefault="00E17733">
      <w:pPr>
        <w:pStyle w:val="EUNormal"/>
      </w:pPr>
      <w:r>
        <w:fldChar w:fldCharType="end"/>
      </w:r>
    </w:p>
    <w:p w14:paraId="6DBCDD0F" w14:textId="77777777" w:rsidR="00B478AC" w:rsidRDefault="00B478AC">
      <w:pPr>
        <w:pStyle w:val="EUNormal"/>
      </w:pPr>
    </w:p>
    <w:p w14:paraId="01796925" w14:textId="77777777" w:rsidR="00B478AC" w:rsidRDefault="00B478AC">
      <w:pPr>
        <w:pStyle w:val="EUNormal"/>
      </w:pPr>
    </w:p>
    <w:p w14:paraId="29C358D4" w14:textId="77777777" w:rsidR="00B478AC" w:rsidRDefault="00B478AC">
      <w:pPr>
        <w:pStyle w:val="EUHeading"/>
      </w:pPr>
      <w:bookmarkStart w:id="5" w:name="_Toc494089549"/>
      <w:bookmarkStart w:id="6" w:name="_Toc120889292"/>
      <w:r w:rsidRPr="00685FD8">
        <w:lastRenderedPageBreak/>
        <w:t>List of figures and/or list of tables</w:t>
      </w:r>
      <w:bookmarkEnd w:id="5"/>
      <w:bookmarkEnd w:id="6"/>
      <w:r w:rsidRPr="00685FD8">
        <w:t xml:space="preserve"> </w:t>
      </w:r>
    </w:p>
    <w:p w14:paraId="2A32C113" w14:textId="3EFFB508" w:rsidR="009D763A" w:rsidRDefault="000C2601">
      <w:pPr>
        <w:pStyle w:val="TableofFigures"/>
        <w:tabs>
          <w:tab w:val="right" w:leader="dot" w:pos="9629"/>
        </w:tabs>
        <w:rPr>
          <w:noProof/>
        </w:rPr>
      </w:pPr>
      <w:r>
        <w:rPr>
          <w:lang w:val="de-DE"/>
        </w:rPr>
        <w:fldChar w:fldCharType="begin"/>
      </w:r>
      <w:r>
        <w:rPr>
          <w:lang w:val="de-DE"/>
        </w:rPr>
        <w:instrText xml:space="preserve"> TOC \h \z \c "Table" </w:instrText>
      </w:r>
      <w:r>
        <w:rPr>
          <w:lang w:val="de-DE"/>
        </w:rPr>
        <w:fldChar w:fldCharType="separate"/>
      </w:r>
      <w:r w:rsidR="009D763A">
        <w:fldChar w:fldCharType="begin"/>
      </w:r>
      <w:r>
        <w:instrText>HYPERLINK \l "_Toc119340420"</w:instrText>
      </w:r>
      <w:r w:rsidR="009D763A">
        <w:fldChar w:fldCharType="separate"/>
      </w:r>
      <w:r w:rsidR="009D763A">
        <w:rPr>
          <w:rStyle w:val="Hyperlink"/>
          <w:noProof/>
        </w:rPr>
        <w:fldChar w:fldCharType="begin"/>
      </w:r>
      <w:r w:rsidR="009D763A">
        <w:rPr>
          <w:rStyle w:val="Hyperlink"/>
          <w:noProof/>
        </w:rPr>
        <w:instrText xml:space="preserve"> TOC \h \z \c "Image" </w:instrText>
      </w:r>
      <w:r w:rsidR="009D763A">
        <w:rPr>
          <w:rStyle w:val="Hyperlink"/>
          <w:noProof/>
        </w:rPr>
        <w:fldChar w:fldCharType="separate"/>
      </w:r>
    </w:p>
    <w:p w14:paraId="7825BDE8" w14:textId="5B0E7FBE"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0" w:history="1">
        <w:r w:rsidR="009D763A" w:rsidRPr="00B14EA1">
          <w:rPr>
            <w:rStyle w:val="Hyperlink"/>
            <w:noProof/>
          </w:rPr>
          <w:t>Image 1 - FERMI logo</w:t>
        </w:r>
        <w:r w:rsidR="009D763A">
          <w:rPr>
            <w:noProof/>
            <w:webHidden/>
          </w:rPr>
          <w:tab/>
        </w:r>
        <w:r w:rsidR="009D763A">
          <w:rPr>
            <w:noProof/>
            <w:webHidden/>
          </w:rPr>
          <w:fldChar w:fldCharType="begin"/>
        </w:r>
        <w:r w:rsidR="009D763A">
          <w:rPr>
            <w:noProof/>
            <w:webHidden/>
          </w:rPr>
          <w:instrText xml:space="preserve"> PAGEREF _Toc120889320 \h </w:instrText>
        </w:r>
        <w:r w:rsidR="009D763A">
          <w:rPr>
            <w:noProof/>
            <w:webHidden/>
          </w:rPr>
        </w:r>
        <w:r w:rsidR="009D763A">
          <w:rPr>
            <w:noProof/>
            <w:webHidden/>
          </w:rPr>
          <w:fldChar w:fldCharType="separate"/>
        </w:r>
        <w:r w:rsidR="009D763A">
          <w:rPr>
            <w:noProof/>
            <w:webHidden/>
          </w:rPr>
          <w:t>8</w:t>
        </w:r>
        <w:r w:rsidR="009D763A">
          <w:rPr>
            <w:noProof/>
            <w:webHidden/>
          </w:rPr>
          <w:fldChar w:fldCharType="end"/>
        </w:r>
      </w:hyperlink>
    </w:p>
    <w:p w14:paraId="5AF35C79" w14:textId="12EA5B29"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1" w:history="1">
        <w:r w:rsidR="009D763A" w:rsidRPr="00B14EA1">
          <w:rPr>
            <w:rStyle w:val="Hyperlink"/>
            <w:noProof/>
          </w:rPr>
          <w:t>Image 2 - FERMI colours</w:t>
        </w:r>
        <w:r w:rsidR="009D763A">
          <w:rPr>
            <w:noProof/>
            <w:webHidden/>
          </w:rPr>
          <w:tab/>
        </w:r>
        <w:r w:rsidR="009D763A">
          <w:rPr>
            <w:noProof/>
            <w:webHidden/>
          </w:rPr>
          <w:fldChar w:fldCharType="begin"/>
        </w:r>
        <w:r w:rsidR="009D763A">
          <w:rPr>
            <w:noProof/>
            <w:webHidden/>
          </w:rPr>
          <w:instrText xml:space="preserve"> PAGEREF _Toc120889321 \h </w:instrText>
        </w:r>
        <w:r w:rsidR="009D763A">
          <w:rPr>
            <w:noProof/>
            <w:webHidden/>
          </w:rPr>
        </w:r>
        <w:r w:rsidR="009D763A">
          <w:rPr>
            <w:noProof/>
            <w:webHidden/>
          </w:rPr>
          <w:fldChar w:fldCharType="separate"/>
        </w:r>
        <w:r w:rsidR="009D763A">
          <w:rPr>
            <w:noProof/>
            <w:webHidden/>
          </w:rPr>
          <w:t>9</w:t>
        </w:r>
        <w:r w:rsidR="009D763A">
          <w:rPr>
            <w:noProof/>
            <w:webHidden/>
          </w:rPr>
          <w:fldChar w:fldCharType="end"/>
        </w:r>
      </w:hyperlink>
    </w:p>
    <w:p w14:paraId="452F7D13" w14:textId="767C8A41"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2" w:history="1">
        <w:r w:rsidR="009D763A" w:rsidRPr="00B14EA1">
          <w:rPr>
            <w:rStyle w:val="Hyperlink"/>
            <w:noProof/>
          </w:rPr>
          <w:t>Image 3 - Roll-up</w:t>
        </w:r>
        <w:r w:rsidR="009D763A">
          <w:rPr>
            <w:noProof/>
            <w:webHidden/>
          </w:rPr>
          <w:tab/>
        </w:r>
        <w:r w:rsidR="009D763A">
          <w:rPr>
            <w:noProof/>
            <w:webHidden/>
          </w:rPr>
          <w:fldChar w:fldCharType="begin"/>
        </w:r>
        <w:r w:rsidR="009D763A">
          <w:rPr>
            <w:noProof/>
            <w:webHidden/>
          </w:rPr>
          <w:instrText xml:space="preserve"> PAGEREF _Toc120889322 \h </w:instrText>
        </w:r>
        <w:r w:rsidR="009D763A">
          <w:rPr>
            <w:noProof/>
            <w:webHidden/>
          </w:rPr>
        </w:r>
        <w:r w:rsidR="009D763A">
          <w:rPr>
            <w:noProof/>
            <w:webHidden/>
          </w:rPr>
          <w:fldChar w:fldCharType="separate"/>
        </w:r>
        <w:r w:rsidR="009D763A">
          <w:rPr>
            <w:noProof/>
            <w:webHidden/>
          </w:rPr>
          <w:t>10</w:t>
        </w:r>
        <w:r w:rsidR="009D763A">
          <w:rPr>
            <w:noProof/>
            <w:webHidden/>
          </w:rPr>
          <w:fldChar w:fldCharType="end"/>
        </w:r>
      </w:hyperlink>
    </w:p>
    <w:p w14:paraId="49DE2A0D" w14:textId="0EBED393"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3" w:history="1">
        <w:r w:rsidR="009D763A" w:rsidRPr="00B14EA1">
          <w:rPr>
            <w:rStyle w:val="Hyperlink"/>
            <w:noProof/>
          </w:rPr>
          <w:t>Image 4 - Poster FERMI</w:t>
        </w:r>
        <w:r w:rsidR="009D763A">
          <w:rPr>
            <w:noProof/>
            <w:webHidden/>
          </w:rPr>
          <w:tab/>
        </w:r>
        <w:r w:rsidR="009D763A">
          <w:rPr>
            <w:noProof/>
            <w:webHidden/>
          </w:rPr>
          <w:fldChar w:fldCharType="begin"/>
        </w:r>
        <w:r w:rsidR="009D763A">
          <w:rPr>
            <w:noProof/>
            <w:webHidden/>
          </w:rPr>
          <w:instrText xml:space="preserve"> PAGEREF _Toc120889323 \h </w:instrText>
        </w:r>
        <w:r w:rsidR="009D763A">
          <w:rPr>
            <w:noProof/>
            <w:webHidden/>
          </w:rPr>
        </w:r>
        <w:r w:rsidR="009D763A">
          <w:rPr>
            <w:noProof/>
            <w:webHidden/>
          </w:rPr>
          <w:fldChar w:fldCharType="separate"/>
        </w:r>
        <w:r w:rsidR="009D763A">
          <w:rPr>
            <w:noProof/>
            <w:webHidden/>
          </w:rPr>
          <w:t>11</w:t>
        </w:r>
        <w:r w:rsidR="009D763A">
          <w:rPr>
            <w:noProof/>
            <w:webHidden/>
          </w:rPr>
          <w:fldChar w:fldCharType="end"/>
        </w:r>
      </w:hyperlink>
    </w:p>
    <w:p w14:paraId="6B0020FE" w14:textId="530D28CF"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4" w:history="1">
        <w:r w:rsidR="009D763A" w:rsidRPr="00B14EA1">
          <w:rPr>
            <w:rStyle w:val="Hyperlink"/>
            <w:noProof/>
          </w:rPr>
          <w:t>Image 5 – Flyer (one)</w:t>
        </w:r>
        <w:r w:rsidR="009D763A">
          <w:rPr>
            <w:noProof/>
            <w:webHidden/>
          </w:rPr>
          <w:tab/>
        </w:r>
        <w:r w:rsidR="009D763A">
          <w:rPr>
            <w:noProof/>
            <w:webHidden/>
          </w:rPr>
          <w:fldChar w:fldCharType="begin"/>
        </w:r>
        <w:r w:rsidR="009D763A">
          <w:rPr>
            <w:noProof/>
            <w:webHidden/>
          </w:rPr>
          <w:instrText xml:space="preserve"> PAGEREF _Toc120889324 \h </w:instrText>
        </w:r>
        <w:r w:rsidR="009D763A">
          <w:rPr>
            <w:noProof/>
            <w:webHidden/>
          </w:rPr>
        </w:r>
        <w:r w:rsidR="009D763A">
          <w:rPr>
            <w:noProof/>
            <w:webHidden/>
          </w:rPr>
          <w:fldChar w:fldCharType="separate"/>
        </w:r>
        <w:r w:rsidR="009D763A">
          <w:rPr>
            <w:noProof/>
            <w:webHidden/>
          </w:rPr>
          <w:t>12</w:t>
        </w:r>
        <w:r w:rsidR="009D763A">
          <w:rPr>
            <w:noProof/>
            <w:webHidden/>
          </w:rPr>
          <w:fldChar w:fldCharType="end"/>
        </w:r>
      </w:hyperlink>
    </w:p>
    <w:p w14:paraId="7EFE9C2B" w14:textId="7DE9ECFA"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5" w:history="1">
        <w:r w:rsidR="009D763A" w:rsidRPr="00B14EA1">
          <w:rPr>
            <w:rStyle w:val="Hyperlink"/>
            <w:noProof/>
          </w:rPr>
          <w:t>Image 6 - Flyer FERMI (two)</w:t>
        </w:r>
        <w:r w:rsidR="009D763A">
          <w:rPr>
            <w:noProof/>
            <w:webHidden/>
          </w:rPr>
          <w:tab/>
        </w:r>
        <w:r w:rsidR="009D763A">
          <w:rPr>
            <w:noProof/>
            <w:webHidden/>
          </w:rPr>
          <w:fldChar w:fldCharType="begin"/>
        </w:r>
        <w:r w:rsidR="009D763A">
          <w:rPr>
            <w:noProof/>
            <w:webHidden/>
          </w:rPr>
          <w:instrText xml:space="preserve"> PAGEREF _Toc120889325 \h </w:instrText>
        </w:r>
        <w:r w:rsidR="009D763A">
          <w:rPr>
            <w:noProof/>
            <w:webHidden/>
          </w:rPr>
        </w:r>
        <w:r w:rsidR="009D763A">
          <w:rPr>
            <w:noProof/>
            <w:webHidden/>
          </w:rPr>
          <w:fldChar w:fldCharType="separate"/>
        </w:r>
        <w:r w:rsidR="009D763A">
          <w:rPr>
            <w:noProof/>
            <w:webHidden/>
          </w:rPr>
          <w:t>13</w:t>
        </w:r>
        <w:r w:rsidR="009D763A">
          <w:rPr>
            <w:noProof/>
            <w:webHidden/>
          </w:rPr>
          <w:fldChar w:fldCharType="end"/>
        </w:r>
      </w:hyperlink>
    </w:p>
    <w:p w14:paraId="08BA0D0B" w14:textId="144E99C8"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6" w:history="1">
        <w:r w:rsidR="009D763A" w:rsidRPr="00B14EA1">
          <w:rPr>
            <w:rStyle w:val="Hyperlink"/>
            <w:noProof/>
          </w:rPr>
          <w:t>Image 7 - Brochure external</w:t>
        </w:r>
        <w:r w:rsidR="009D763A">
          <w:rPr>
            <w:noProof/>
            <w:webHidden/>
          </w:rPr>
          <w:tab/>
        </w:r>
        <w:r w:rsidR="009D763A">
          <w:rPr>
            <w:noProof/>
            <w:webHidden/>
          </w:rPr>
          <w:fldChar w:fldCharType="begin"/>
        </w:r>
        <w:r w:rsidR="009D763A">
          <w:rPr>
            <w:noProof/>
            <w:webHidden/>
          </w:rPr>
          <w:instrText xml:space="preserve"> PAGEREF _Toc120889326 \h </w:instrText>
        </w:r>
        <w:r w:rsidR="009D763A">
          <w:rPr>
            <w:noProof/>
            <w:webHidden/>
          </w:rPr>
        </w:r>
        <w:r w:rsidR="009D763A">
          <w:rPr>
            <w:noProof/>
            <w:webHidden/>
          </w:rPr>
          <w:fldChar w:fldCharType="separate"/>
        </w:r>
        <w:r w:rsidR="009D763A">
          <w:rPr>
            <w:noProof/>
            <w:webHidden/>
          </w:rPr>
          <w:t>14</w:t>
        </w:r>
        <w:r w:rsidR="009D763A">
          <w:rPr>
            <w:noProof/>
            <w:webHidden/>
          </w:rPr>
          <w:fldChar w:fldCharType="end"/>
        </w:r>
      </w:hyperlink>
    </w:p>
    <w:p w14:paraId="6493165E" w14:textId="7B80D189"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7" w:history="1">
        <w:r w:rsidR="009D763A" w:rsidRPr="00B14EA1">
          <w:rPr>
            <w:rStyle w:val="Hyperlink"/>
            <w:noProof/>
          </w:rPr>
          <w:t>Image 8 - Brochure internal</w:t>
        </w:r>
        <w:r w:rsidR="009D763A">
          <w:rPr>
            <w:noProof/>
            <w:webHidden/>
          </w:rPr>
          <w:tab/>
        </w:r>
        <w:r w:rsidR="009D763A">
          <w:rPr>
            <w:noProof/>
            <w:webHidden/>
          </w:rPr>
          <w:fldChar w:fldCharType="begin"/>
        </w:r>
        <w:r w:rsidR="009D763A">
          <w:rPr>
            <w:noProof/>
            <w:webHidden/>
          </w:rPr>
          <w:instrText xml:space="preserve"> PAGEREF _Toc120889327 \h </w:instrText>
        </w:r>
        <w:r w:rsidR="009D763A">
          <w:rPr>
            <w:noProof/>
            <w:webHidden/>
          </w:rPr>
        </w:r>
        <w:r w:rsidR="009D763A">
          <w:rPr>
            <w:noProof/>
            <w:webHidden/>
          </w:rPr>
          <w:fldChar w:fldCharType="separate"/>
        </w:r>
        <w:r w:rsidR="009D763A">
          <w:rPr>
            <w:noProof/>
            <w:webHidden/>
          </w:rPr>
          <w:t>15</w:t>
        </w:r>
        <w:r w:rsidR="009D763A">
          <w:rPr>
            <w:noProof/>
            <w:webHidden/>
          </w:rPr>
          <w:fldChar w:fldCharType="end"/>
        </w:r>
      </w:hyperlink>
    </w:p>
    <w:p w14:paraId="79CDF6E7" w14:textId="410888F0"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8" w:history="1">
        <w:r w:rsidR="009D763A" w:rsidRPr="00B14EA1">
          <w:rPr>
            <w:rStyle w:val="Hyperlink"/>
            <w:noProof/>
          </w:rPr>
          <w:t>Image 9 - Deliverable template</w:t>
        </w:r>
        <w:r w:rsidR="009D763A">
          <w:rPr>
            <w:noProof/>
            <w:webHidden/>
          </w:rPr>
          <w:tab/>
        </w:r>
        <w:r w:rsidR="009D763A">
          <w:rPr>
            <w:noProof/>
            <w:webHidden/>
          </w:rPr>
          <w:fldChar w:fldCharType="begin"/>
        </w:r>
        <w:r w:rsidR="009D763A">
          <w:rPr>
            <w:noProof/>
            <w:webHidden/>
          </w:rPr>
          <w:instrText xml:space="preserve"> PAGEREF _Toc120889328 \h </w:instrText>
        </w:r>
        <w:r w:rsidR="009D763A">
          <w:rPr>
            <w:noProof/>
            <w:webHidden/>
          </w:rPr>
        </w:r>
        <w:r w:rsidR="009D763A">
          <w:rPr>
            <w:noProof/>
            <w:webHidden/>
          </w:rPr>
          <w:fldChar w:fldCharType="separate"/>
        </w:r>
        <w:r w:rsidR="009D763A">
          <w:rPr>
            <w:noProof/>
            <w:webHidden/>
          </w:rPr>
          <w:t>15</w:t>
        </w:r>
        <w:r w:rsidR="009D763A">
          <w:rPr>
            <w:noProof/>
            <w:webHidden/>
          </w:rPr>
          <w:fldChar w:fldCharType="end"/>
        </w:r>
      </w:hyperlink>
    </w:p>
    <w:p w14:paraId="6D85E531" w14:textId="6F6DA3B6"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29" w:history="1">
        <w:r w:rsidR="009D763A" w:rsidRPr="00B14EA1">
          <w:rPr>
            <w:rStyle w:val="Hyperlink"/>
            <w:noProof/>
          </w:rPr>
          <w:t>Image 10 - FERMI on Mastodon</w:t>
        </w:r>
        <w:r w:rsidR="009D763A">
          <w:rPr>
            <w:noProof/>
            <w:webHidden/>
          </w:rPr>
          <w:tab/>
        </w:r>
        <w:r w:rsidR="009D763A">
          <w:rPr>
            <w:noProof/>
            <w:webHidden/>
          </w:rPr>
          <w:fldChar w:fldCharType="begin"/>
        </w:r>
        <w:r w:rsidR="009D763A">
          <w:rPr>
            <w:noProof/>
            <w:webHidden/>
          </w:rPr>
          <w:instrText xml:space="preserve"> PAGEREF _Toc120889329 \h </w:instrText>
        </w:r>
        <w:r w:rsidR="009D763A">
          <w:rPr>
            <w:noProof/>
            <w:webHidden/>
          </w:rPr>
        </w:r>
        <w:r w:rsidR="009D763A">
          <w:rPr>
            <w:noProof/>
            <w:webHidden/>
          </w:rPr>
          <w:fldChar w:fldCharType="separate"/>
        </w:r>
        <w:r w:rsidR="009D763A">
          <w:rPr>
            <w:noProof/>
            <w:webHidden/>
          </w:rPr>
          <w:t>17</w:t>
        </w:r>
        <w:r w:rsidR="009D763A">
          <w:rPr>
            <w:noProof/>
            <w:webHidden/>
          </w:rPr>
          <w:fldChar w:fldCharType="end"/>
        </w:r>
      </w:hyperlink>
    </w:p>
    <w:p w14:paraId="44B66A95" w14:textId="5879388A"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30" w:history="1">
        <w:r w:rsidR="009D763A" w:rsidRPr="00B14EA1">
          <w:rPr>
            <w:rStyle w:val="Hyperlink"/>
            <w:noProof/>
          </w:rPr>
          <w:t>Image 11 - FERMI on Twitter</w:t>
        </w:r>
        <w:r w:rsidR="009D763A">
          <w:rPr>
            <w:noProof/>
            <w:webHidden/>
          </w:rPr>
          <w:tab/>
        </w:r>
        <w:r w:rsidR="009D763A">
          <w:rPr>
            <w:noProof/>
            <w:webHidden/>
          </w:rPr>
          <w:fldChar w:fldCharType="begin"/>
        </w:r>
        <w:r w:rsidR="009D763A">
          <w:rPr>
            <w:noProof/>
            <w:webHidden/>
          </w:rPr>
          <w:instrText xml:space="preserve"> PAGEREF _Toc120889330 \h </w:instrText>
        </w:r>
        <w:r w:rsidR="009D763A">
          <w:rPr>
            <w:noProof/>
            <w:webHidden/>
          </w:rPr>
        </w:r>
        <w:r w:rsidR="009D763A">
          <w:rPr>
            <w:noProof/>
            <w:webHidden/>
          </w:rPr>
          <w:fldChar w:fldCharType="separate"/>
        </w:r>
        <w:r w:rsidR="009D763A">
          <w:rPr>
            <w:noProof/>
            <w:webHidden/>
          </w:rPr>
          <w:t>18</w:t>
        </w:r>
        <w:r w:rsidR="009D763A">
          <w:rPr>
            <w:noProof/>
            <w:webHidden/>
          </w:rPr>
          <w:fldChar w:fldCharType="end"/>
        </w:r>
      </w:hyperlink>
    </w:p>
    <w:p w14:paraId="2523B19E" w14:textId="24D7F1E2"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31" w:history="1">
        <w:r w:rsidR="009D763A" w:rsidRPr="00B14EA1">
          <w:rPr>
            <w:rStyle w:val="Hyperlink"/>
            <w:noProof/>
          </w:rPr>
          <w:t>Image 12 - FERMI on LinkedIn</w:t>
        </w:r>
        <w:r w:rsidR="009D763A">
          <w:rPr>
            <w:noProof/>
            <w:webHidden/>
          </w:rPr>
          <w:tab/>
        </w:r>
        <w:r w:rsidR="009D763A">
          <w:rPr>
            <w:noProof/>
            <w:webHidden/>
          </w:rPr>
          <w:fldChar w:fldCharType="begin"/>
        </w:r>
        <w:r w:rsidR="009D763A">
          <w:rPr>
            <w:noProof/>
            <w:webHidden/>
          </w:rPr>
          <w:instrText xml:space="preserve"> PAGEREF _Toc120889331 \h </w:instrText>
        </w:r>
        <w:r w:rsidR="009D763A">
          <w:rPr>
            <w:noProof/>
            <w:webHidden/>
          </w:rPr>
        </w:r>
        <w:r w:rsidR="009D763A">
          <w:rPr>
            <w:noProof/>
            <w:webHidden/>
          </w:rPr>
          <w:fldChar w:fldCharType="separate"/>
        </w:r>
        <w:r w:rsidR="009D763A">
          <w:rPr>
            <w:noProof/>
            <w:webHidden/>
          </w:rPr>
          <w:t>19</w:t>
        </w:r>
        <w:r w:rsidR="009D763A">
          <w:rPr>
            <w:noProof/>
            <w:webHidden/>
          </w:rPr>
          <w:fldChar w:fldCharType="end"/>
        </w:r>
      </w:hyperlink>
    </w:p>
    <w:p w14:paraId="6561CBEB" w14:textId="1F2F418B"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32" w:history="1">
        <w:r w:rsidR="009D763A" w:rsidRPr="00B14EA1">
          <w:rPr>
            <w:rStyle w:val="Hyperlink"/>
            <w:noProof/>
          </w:rPr>
          <w:t>Image 13 - FERMI on YouTube</w:t>
        </w:r>
        <w:r w:rsidR="009D763A">
          <w:rPr>
            <w:noProof/>
            <w:webHidden/>
          </w:rPr>
          <w:tab/>
        </w:r>
        <w:r w:rsidR="009D763A">
          <w:rPr>
            <w:noProof/>
            <w:webHidden/>
          </w:rPr>
          <w:fldChar w:fldCharType="begin"/>
        </w:r>
        <w:r w:rsidR="009D763A">
          <w:rPr>
            <w:noProof/>
            <w:webHidden/>
          </w:rPr>
          <w:instrText xml:space="preserve"> PAGEREF _Toc120889332 \h </w:instrText>
        </w:r>
        <w:r w:rsidR="009D763A">
          <w:rPr>
            <w:noProof/>
            <w:webHidden/>
          </w:rPr>
        </w:r>
        <w:r w:rsidR="009D763A">
          <w:rPr>
            <w:noProof/>
            <w:webHidden/>
          </w:rPr>
          <w:fldChar w:fldCharType="separate"/>
        </w:r>
        <w:r w:rsidR="009D763A">
          <w:rPr>
            <w:noProof/>
            <w:webHidden/>
          </w:rPr>
          <w:t>19</w:t>
        </w:r>
        <w:r w:rsidR="009D763A">
          <w:rPr>
            <w:noProof/>
            <w:webHidden/>
          </w:rPr>
          <w:fldChar w:fldCharType="end"/>
        </w:r>
      </w:hyperlink>
    </w:p>
    <w:p w14:paraId="73D8E82F" w14:textId="6CB2E49C" w:rsidR="009D763A" w:rsidRDefault="00E65B72">
      <w:pPr>
        <w:pStyle w:val="TableofFigures"/>
        <w:tabs>
          <w:tab w:val="left" w:pos="3195"/>
          <w:tab w:val="right" w:leader="dot" w:pos="9629"/>
        </w:tabs>
        <w:rPr>
          <w:rFonts w:asciiTheme="minorHAnsi" w:eastAsiaTheme="minorEastAsia" w:hAnsiTheme="minorHAnsi" w:cstheme="minorBidi"/>
          <w:noProof/>
          <w:szCs w:val="22"/>
          <w:lang w:val="en-US"/>
        </w:rPr>
      </w:pPr>
      <w:hyperlink w:anchor="_Toc120889333" w:history="1">
        <w:r w:rsidR="009D763A" w:rsidRPr="00B14EA1">
          <w:rPr>
            <w:rStyle w:val="Hyperlink"/>
            <w:noProof/>
          </w:rPr>
          <w:t>Image 14 - Presentation first slide</w:t>
        </w:r>
        <w:r w:rsidR="009D763A">
          <w:rPr>
            <w:rFonts w:asciiTheme="minorHAnsi" w:eastAsiaTheme="minorEastAsia" w:hAnsiTheme="minorHAnsi" w:cstheme="minorBidi"/>
            <w:noProof/>
            <w:szCs w:val="22"/>
            <w:lang w:val="en-US"/>
          </w:rPr>
          <w:tab/>
        </w:r>
        <w:r w:rsidR="009D763A" w:rsidRPr="00B14EA1">
          <w:rPr>
            <w:rStyle w:val="Hyperlink"/>
            <w:noProof/>
          </w:rPr>
          <w:t xml:space="preserve">  Image 15 - Presentation intro</w:t>
        </w:r>
        <w:r w:rsidR="009D763A">
          <w:rPr>
            <w:noProof/>
            <w:webHidden/>
          </w:rPr>
          <w:tab/>
        </w:r>
        <w:r w:rsidR="009D763A">
          <w:rPr>
            <w:noProof/>
            <w:webHidden/>
          </w:rPr>
          <w:fldChar w:fldCharType="begin"/>
        </w:r>
        <w:r w:rsidR="009D763A">
          <w:rPr>
            <w:noProof/>
            <w:webHidden/>
          </w:rPr>
          <w:instrText xml:space="preserve"> PAGEREF _Toc120889333 \h </w:instrText>
        </w:r>
        <w:r w:rsidR="009D763A">
          <w:rPr>
            <w:noProof/>
            <w:webHidden/>
          </w:rPr>
        </w:r>
        <w:r w:rsidR="009D763A">
          <w:rPr>
            <w:noProof/>
            <w:webHidden/>
          </w:rPr>
          <w:fldChar w:fldCharType="separate"/>
        </w:r>
        <w:r w:rsidR="009D763A">
          <w:rPr>
            <w:noProof/>
            <w:webHidden/>
          </w:rPr>
          <w:t>20</w:t>
        </w:r>
        <w:r w:rsidR="009D763A">
          <w:rPr>
            <w:noProof/>
            <w:webHidden/>
          </w:rPr>
          <w:fldChar w:fldCharType="end"/>
        </w:r>
      </w:hyperlink>
    </w:p>
    <w:p w14:paraId="63504FE7" w14:textId="171B5B8A" w:rsidR="009D763A" w:rsidRDefault="00E65B72">
      <w:pPr>
        <w:pStyle w:val="TableofFigures"/>
        <w:tabs>
          <w:tab w:val="left" w:pos="3391"/>
          <w:tab w:val="right" w:leader="dot" w:pos="9629"/>
        </w:tabs>
        <w:rPr>
          <w:rFonts w:asciiTheme="minorHAnsi" w:eastAsiaTheme="minorEastAsia" w:hAnsiTheme="minorHAnsi" w:cstheme="minorBidi"/>
          <w:noProof/>
          <w:szCs w:val="22"/>
          <w:lang w:val="en-US"/>
        </w:rPr>
      </w:pPr>
      <w:hyperlink w:anchor="_Toc120889334" w:history="1">
        <w:r w:rsidR="009D763A" w:rsidRPr="00B14EA1">
          <w:rPr>
            <w:rStyle w:val="Hyperlink"/>
            <w:noProof/>
          </w:rPr>
          <w:t>Image 16 - Presentation section title</w:t>
        </w:r>
        <w:r w:rsidR="009D763A">
          <w:rPr>
            <w:rFonts w:asciiTheme="minorHAnsi" w:eastAsiaTheme="minorEastAsia" w:hAnsiTheme="minorHAnsi" w:cstheme="minorBidi"/>
            <w:noProof/>
            <w:szCs w:val="22"/>
            <w:lang w:val="en-US"/>
          </w:rPr>
          <w:tab/>
        </w:r>
        <w:r w:rsidR="009D763A" w:rsidRPr="00B14EA1">
          <w:rPr>
            <w:rStyle w:val="Hyperlink"/>
            <w:noProof/>
          </w:rPr>
          <w:t xml:space="preserve">  Image 17 - Presentation content slide</w:t>
        </w:r>
        <w:r w:rsidR="009D763A">
          <w:rPr>
            <w:noProof/>
            <w:webHidden/>
          </w:rPr>
          <w:tab/>
        </w:r>
        <w:r w:rsidR="009D763A">
          <w:rPr>
            <w:noProof/>
            <w:webHidden/>
          </w:rPr>
          <w:fldChar w:fldCharType="begin"/>
        </w:r>
        <w:r w:rsidR="009D763A">
          <w:rPr>
            <w:noProof/>
            <w:webHidden/>
          </w:rPr>
          <w:instrText xml:space="preserve"> PAGEREF _Toc120889334 \h </w:instrText>
        </w:r>
        <w:r w:rsidR="009D763A">
          <w:rPr>
            <w:noProof/>
            <w:webHidden/>
          </w:rPr>
        </w:r>
        <w:r w:rsidR="009D763A">
          <w:rPr>
            <w:noProof/>
            <w:webHidden/>
          </w:rPr>
          <w:fldChar w:fldCharType="separate"/>
        </w:r>
        <w:r w:rsidR="009D763A">
          <w:rPr>
            <w:noProof/>
            <w:webHidden/>
          </w:rPr>
          <w:t>20</w:t>
        </w:r>
        <w:r w:rsidR="009D763A">
          <w:rPr>
            <w:noProof/>
            <w:webHidden/>
          </w:rPr>
          <w:fldChar w:fldCharType="end"/>
        </w:r>
      </w:hyperlink>
    </w:p>
    <w:p w14:paraId="1B164270" w14:textId="08312598"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35" w:history="1">
        <w:r w:rsidR="009D763A" w:rsidRPr="00B14EA1">
          <w:rPr>
            <w:rStyle w:val="Hyperlink"/>
            <w:noProof/>
          </w:rPr>
          <w:t>Image 18 - Form for contribution to dissemination, communication and stakeholder engagement</w:t>
        </w:r>
        <w:r w:rsidR="009D763A">
          <w:rPr>
            <w:noProof/>
            <w:webHidden/>
          </w:rPr>
          <w:tab/>
        </w:r>
        <w:r w:rsidR="009D763A">
          <w:rPr>
            <w:noProof/>
            <w:webHidden/>
          </w:rPr>
          <w:fldChar w:fldCharType="begin"/>
        </w:r>
        <w:r w:rsidR="009D763A">
          <w:rPr>
            <w:noProof/>
            <w:webHidden/>
          </w:rPr>
          <w:instrText xml:space="preserve"> PAGEREF _Toc120889335 \h </w:instrText>
        </w:r>
        <w:r w:rsidR="009D763A">
          <w:rPr>
            <w:noProof/>
            <w:webHidden/>
          </w:rPr>
        </w:r>
        <w:r w:rsidR="009D763A">
          <w:rPr>
            <w:noProof/>
            <w:webHidden/>
          </w:rPr>
          <w:fldChar w:fldCharType="separate"/>
        </w:r>
        <w:r w:rsidR="009D763A">
          <w:rPr>
            <w:noProof/>
            <w:webHidden/>
          </w:rPr>
          <w:t>21</w:t>
        </w:r>
        <w:r w:rsidR="009D763A">
          <w:rPr>
            <w:noProof/>
            <w:webHidden/>
          </w:rPr>
          <w:fldChar w:fldCharType="end"/>
        </w:r>
      </w:hyperlink>
    </w:p>
    <w:p w14:paraId="3FFF7D48" w14:textId="3E2D9BB0" w:rsidR="009D763A" w:rsidRDefault="00E65B72">
      <w:pPr>
        <w:pStyle w:val="TableofFigures"/>
        <w:tabs>
          <w:tab w:val="right" w:leader="dot" w:pos="9629"/>
        </w:tabs>
        <w:rPr>
          <w:rFonts w:asciiTheme="minorHAnsi" w:eastAsiaTheme="minorEastAsia" w:hAnsiTheme="minorHAnsi" w:cstheme="minorBidi"/>
          <w:noProof/>
          <w:szCs w:val="22"/>
          <w:lang w:val="en-US"/>
        </w:rPr>
      </w:pPr>
      <w:hyperlink w:anchor="_Toc120889336" w:history="1">
        <w:r w:rsidR="009D763A" w:rsidRPr="00B14EA1">
          <w:rPr>
            <w:rStyle w:val="Hyperlink"/>
            <w:noProof/>
          </w:rPr>
          <w:t>Image 19 - Website placeholder</w:t>
        </w:r>
        <w:r w:rsidR="009D763A">
          <w:rPr>
            <w:noProof/>
            <w:webHidden/>
          </w:rPr>
          <w:tab/>
        </w:r>
        <w:r w:rsidR="009D763A">
          <w:rPr>
            <w:noProof/>
            <w:webHidden/>
          </w:rPr>
          <w:fldChar w:fldCharType="begin"/>
        </w:r>
        <w:r w:rsidR="009D763A">
          <w:rPr>
            <w:noProof/>
            <w:webHidden/>
          </w:rPr>
          <w:instrText xml:space="preserve"> PAGEREF _Toc120889336 \h </w:instrText>
        </w:r>
        <w:r w:rsidR="009D763A">
          <w:rPr>
            <w:noProof/>
            <w:webHidden/>
          </w:rPr>
        </w:r>
        <w:r w:rsidR="009D763A">
          <w:rPr>
            <w:noProof/>
            <w:webHidden/>
          </w:rPr>
          <w:fldChar w:fldCharType="separate"/>
        </w:r>
        <w:r w:rsidR="009D763A">
          <w:rPr>
            <w:noProof/>
            <w:webHidden/>
          </w:rPr>
          <w:t>23</w:t>
        </w:r>
        <w:r w:rsidR="009D763A">
          <w:rPr>
            <w:noProof/>
            <w:webHidden/>
          </w:rPr>
          <w:fldChar w:fldCharType="end"/>
        </w:r>
      </w:hyperlink>
    </w:p>
    <w:p w14:paraId="43A25312" w14:textId="320ED1F6" w:rsidR="00685FD8" w:rsidRPr="005C6FDB" w:rsidRDefault="009D763A" w:rsidP="00D7308F">
      <w:pPr>
        <w:pStyle w:val="TableofFigures"/>
        <w:tabs>
          <w:tab w:val="right" w:leader="dot" w:pos="9629"/>
        </w:tabs>
        <w:ind w:left="0" w:firstLine="0"/>
        <w:rPr>
          <w:lang w:val="de-DE"/>
        </w:rPr>
      </w:pPr>
      <w:r>
        <w:rPr>
          <w:rStyle w:val="Hyperlink"/>
          <w:noProof/>
        </w:rPr>
        <w:fldChar w:fldCharType="end"/>
      </w:r>
      <w:r>
        <w:rPr>
          <w:noProof/>
        </w:rPr>
        <w:fldChar w:fldCharType="end"/>
      </w:r>
      <w:r w:rsidR="000C2601">
        <w:rPr>
          <w:lang w:val="de-DE"/>
        </w:rPr>
        <w:fldChar w:fldCharType="end"/>
      </w:r>
    </w:p>
    <w:p w14:paraId="4559A55E" w14:textId="77777777" w:rsidR="00B478AC" w:rsidRPr="00685FD8" w:rsidRDefault="00B478AC">
      <w:pPr>
        <w:pStyle w:val="EUHeading"/>
      </w:pPr>
      <w:bookmarkStart w:id="7" w:name="_Toc494089550"/>
      <w:bookmarkStart w:id="8" w:name="_Toc120889293"/>
      <w:r w:rsidRPr="00685FD8">
        <w:lastRenderedPageBreak/>
        <w:t>Abbreviations</w:t>
      </w:r>
      <w:bookmarkEnd w:id="7"/>
      <w:bookmarkEnd w:id="8"/>
    </w:p>
    <w:p w14:paraId="1B29DA19" w14:textId="77777777" w:rsidR="00B478AC" w:rsidRPr="00685FD8" w:rsidRDefault="00B478AC">
      <w:pPr>
        <w:pStyle w:val="EUNormal"/>
      </w:pPr>
      <w:r w:rsidRPr="00685FD8">
        <w:t>A list of abbreviations in alphabetical order is strongly recommended. See the following example.</w:t>
      </w:r>
    </w:p>
    <w:p w14:paraId="2FA0A77B" w14:textId="77777777" w:rsidR="00B478AC" w:rsidRPr="00685FD8" w:rsidRDefault="00B478AC">
      <w:pPr>
        <w:pStyle w:val="EUNormal"/>
      </w:pPr>
    </w:p>
    <w:p w14:paraId="4145EE94" w14:textId="1C1E66EB" w:rsidR="00B478AC" w:rsidRPr="00685FD8" w:rsidRDefault="00685FD8">
      <w:pPr>
        <w:pStyle w:val="EUNormal"/>
      </w:pPr>
      <w:r w:rsidRPr="00685FD8">
        <w:rPr>
          <w:b/>
          <w:bCs/>
        </w:rPr>
        <w:t>GA</w:t>
      </w:r>
      <w:r w:rsidR="00B478AC" w:rsidRPr="00685FD8">
        <w:rPr>
          <w:b/>
          <w:bCs/>
        </w:rPr>
        <w:t>:</w:t>
      </w:r>
      <w:r w:rsidRPr="00685FD8">
        <w:rPr>
          <w:b/>
          <w:bCs/>
        </w:rPr>
        <w:tab/>
      </w:r>
      <w:r w:rsidRPr="00685FD8">
        <w:rPr>
          <w:b/>
          <w:bCs/>
        </w:rPr>
        <w:tab/>
      </w:r>
      <w:r w:rsidR="0015481D">
        <w:rPr>
          <w:bCs/>
        </w:rPr>
        <w:t>Grant</w:t>
      </w:r>
      <w:r w:rsidRPr="00685FD8">
        <w:rPr>
          <w:bCs/>
        </w:rPr>
        <w:t xml:space="preserve"> Agreement</w:t>
      </w:r>
    </w:p>
    <w:p w14:paraId="32DE75E3" w14:textId="31B7A297" w:rsidR="00B478AC" w:rsidRDefault="005862D6">
      <w:pPr>
        <w:pStyle w:val="EUNormal"/>
      </w:pPr>
      <w:r>
        <w:t>FERMI:</w:t>
      </w:r>
      <w:r>
        <w:tab/>
        <w:t xml:space="preserve">Fake </w:t>
      </w:r>
      <w:proofErr w:type="spellStart"/>
      <w:r>
        <w:t>nEws</w:t>
      </w:r>
      <w:proofErr w:type="spellEnd"/>
      <w:r>
        <w:t xml:space="preserve"> Risk MItigator</w:t>
      </w:r>
    </w:p>
    <w:p w14:paraId="1B5D624E" w14:textId="77777777" w:rsidR="00B478AC" w:rsidRDefault="00B478AC">
      <w:pPr>
        <w:pStyle w:val="EUNormal"/>
      </w:pPr>
    </w:p>
    <w:p w14:paraId="6890FFD5" w14:textId="77777777" w:rsidR="00B478AC" w:rsidRDefault="00B478AC">
      <w:pPr>
        <w:pStyle w:val="EUNormal"/>
      </w:pPr>
    </w:p>
    <w:p w14:paraId="1DB382BF" w14:textId="77777777" w:rsidR="00B478AC" w:rsidRDefault="00B478AC">
      <w:pPr>
        <w:pStyle w:val="EUNormal"/>
      </w:pPr>
    </w:p>
    <w:p w14:paraId="0AAB903D" w14:textId="77777777" w:rsidR="00B478AC" w:rsidRPr="00685FD8" w:rsidRDefault="00B478AC">
      <w:pPr>
        <w:pStyle w:val="EUHeading1"/>
      </w:pPr>
      <w:bookmarkStart w:id="9" w:name="_Toc494089552"/>
      <w:bookmarkStart w:id="10" w:name="_Toc120889294"/>
      <w:r w:rsidRPr="00685FD8">
        <w:lastRenderedPageBreak/>
        <w:t>Introduction</w:t>
      </w:r>
      <w:bookmarkEnd w:id="9"/>
      <w:bookmarkEnd w:id="10"/>
    </w:p>
    <w:p w14:paraId="72C92622" w14:textId="4DD78E49" w:rsidR="006F5E2C" w:rsidRDefault="00E05893">
      <w:pPr>
        <w:pStyle w:val="EUNormal"/>
      </w:pPr>
      <w:bookmarkStart w:id="11" w:name="_Hlk119338321"/>
      <w:r>
        <w:t>The communication starter pack is a first set of resources for the dissemination and communication of the Horizon EU project FERMI</w:t>
      </w:r>
      <w:r w:rsidR="0015481D">
        <w:t xml:space="preserve"> (Fake </w:t>
      </w:r>
      <w:proofErr w:type="spellStart"/>
      <w:r w:rsidR="0015481D">
        <w:t>nEws</w:t>
      </w:r>
      <w:proofErr w:type="spellEnd"/>
      <w:r w:rsidR="0015481D">
        <w:t xml:space="preserve"> Risk M</w:t>
      </w:r>
      <w:r w:rsidR="005862D6">
        <w:t>itigator)</w:t>
      </w:r>
      <w:r>
        <w:t>. The objective of the communication starter pack is to provide the FERMI consortium with an overview of the communication channels and tools that have been developed until M02 of the project timeline. The production of a communication starter pack is justified by the necessity to begin communication activities at early stages of the project timeline, although the complete set of resources for dissemination and communication activities is due at a later stage (i.e., M06).</w:t>
      </w:r>
    </w:p>
    <w:p w14:paraId="0799FCCA" w14:textId="0100574B" w:rsidR="00E05893" w:rsidRPr="00685FD8" w:rsidRDefault="00E05893">
      <w:pPr>
        <w:pStyle w:val="EUNormal"/>
      </w:pPr>
      <w:r>
        <w:t xml:space="preserve">The communication starter pack includes the following: overview of </w:t>
      </w:r>
      <w:r w:rsidR="00B46C48">
        <w:t>visual</w:t>
      </w:r>
      <w:r>
        <w:t xml:space="preserve"> identity, social media,</w:t>
      </w:r>
      <w:r w:rsidR="001A77B0">
        <w:t xml:space="preserve"> templates, </w:t>
      </w:r>
      <w:r w:rsidR="004F5224">
        <w:t xml:space="preserve">website placeholder, dissemination and communication channels, </w:t>
      </w:r>
      <w:proofErr w:type="gramStart"/>
      <w:r w:rsidR="004F5224">
        <w:t>tools</w:t>
      </w:r>
      <w:proofErr w:type="gramEnd"/>
      <w:r w:rsidR="004F5224">
        <w:t xml:space="preserve"> and resources.</w:t>
      </w:r>
    </w:p>
    <w:p w14:paraId="1395AA30" w14:textId="66E368BC" w:rsidR="00B478AC" w:rsidRDefault="00FA212F" w:rsidP="002F6D99">
      <w:pPr>
        <w:pStyle w:val="EUHeading1"/>
      </w:pPr>
      <w:bookmarkStart w:id="12" w:name="_Toc120889295"/>
      <w:bookmarkEnd w:id="11"/>
      <w:r>
        <w:lastRenderedPageBreak/>
        <w:t>FERMI identity</w:t>
      </w:r>
      <w:bookmarkEnd w:id="12"/>
    </w:p>
    <w:p w14:paraId="58B57266" w14:textId="60C859D5" w:rsidR="00FA212F" w:rsidRPr="00FA212F" w:rsidRDefault="00FA212F" w:rsidP="00FA212F">
      <w:pPr>
        <w:pStyle w:val="EUHeading2"/>
      </w:pPr>
      <w:bookmarkStart w:id="13" w:name="_Toc120889296"/>
      <w:r>
        <w:t>Visual identity of the project</w:t>
      </w:r>
      <w:bookmarkEnd w:id="13"/>
    </w:p>
    <w:p w14:paraId="58AF0526" w14:textId="77777777" w:rsidR="008A78DC" w:rsidRDefault="008A78DC" w:rsidP="008A78DC">
      <w:pPr>
        <w:pStyle w:val="EUNormal"/>
      </w:pPr>
      <w:r>
        <w:t>The visual identity of FERMI was developed starting from the following questions:</w:t>
      </w:r>
    </w:p>
    <w:p w14:paraId="4D656F3A" w14:textId="77777777" w:rsidR="008A78DC" w:rsidRDefault="008A78DC" w:rsidP="008A78DC">
      <w:pPr>
        <w:pStyle w:val="EUNormal"/>
        <w:numPr>
          <w:ilvl w:val="0"/>
          <w:numId w:val="9"/>
        </w:numPr>
      </w:pPr>
      <w:r>
        <w:t>How reliable is your news source?</w:t>
      </w:r>
    </w:p>
    <w:p w14:paraId="4768D78A" w14:textId="77777777" w:rsidR="008A78DC" w:rsidRDefault="008A78DC" w:rsidP="008A78DC">
      <w:pPr>
        <w:pStyle w:val="EUNormal"/>
        <w:numPr>
          <w:ilvl w:val="0"/>
          <w:numId w:val="9"/>
        </w:numPr>
      </w:pPr>
      <w:r>
        <w:t>Who is behind and who certifies the news?</w:t>
      </w:r>
    </w:p>
    <w:p w14:paraId="1C21B050" w14:textId="77777777" w:rsidR="008A78DC" w:rsidRDefault="008A78DC" w:rsidP="008A78DC">
      <w:pPr>
        <w:pStyle w:val="EUNormal"/>
      </w:pPr>
      <w:r>
        <w:t>Therefore, the choice of the following keywords:</w:t>
      </w:r>
    </w:p>
    <w:p w14:paraId="5375A51C" w14:textId="77777777" w:rsidR="008A78DC" w:rsidRDefault="008A78DC" w:rsidP="008A78DC">
      <w:pPr>
        <w:pStyle w:val="EUNormal"/>
        <w:numPr>
          <w:ilvl w:val="0"/>
          <w:numId w:val="10"/>
        </w:numPr>
      </w:pPr>
      <w:r>
        <w:t>Credibility</w:t>
      </w:r>
    </w:p>
    <w:p w14:paraId="634BF7EA" w14:textId="77777777" w:rsidR="008A78DC" w:rsidRDefault="008A78DC" w:rsidP="008A78DC">
      <w:pPr>
        <w:pStyle w:val="EUNormal"/>
        <w:numPr>
          <w:ilvl w:val="0"/>
          <w:numId w:val="10"/>
        </w:numPr>
      </w:pPr>
      <w:r>
        <w:t>Reliability</w:t>
      </w:r>
    </w:p>
    <w:p w14:paraId="7472B68E" w14:textId="77777777" w:rsidR="008A78DC" w:rsidRDefault="008A78DC" w:rsidP="008A78DC">
      <w:pPr>
        <w:pStyle w:val="EUNormal"/>
      </w:pPr>
      <w:r>
        <w:t>This choice drove the designers in the ideation and development of FERMI visual identity. This resulted in the following logo:</w:t>
      </w:r>
    </w:p>
    <w:p w14:paraId="6FD24AA9" w14:textId="77777777" w:rsidR="008A78DC" w:rsidRDefault="008A78DC" w:rsidP="008A78DC">
      <w:pPr>
        <w:pStyle w:val="EUNormal"/>
        <w:keepNext/>
      </w:pPr>
      <w:r>
        <w:rPr>
          <w:noProof/>
        </w:rPr>
        <w:drawing>
          <wp:inline distT="0" distB="0" distL="0" distR="0" wp14:anchorId="1947356E" wp14:editId="32A2043C">
            <wp:extent cx="6120765" cy="344831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stretch>
                      <a:fillRect/>
                    </a:stretch>
                  </pic:blipFill>
                  <pic:spPr>
                    <a:xfrm>
                      <a:off x="0" y="0"/>
                      <a:ext cx="6120765" cy="3448318"/>
                    </a:xfrm>
                    <a:prstGeom prst="rect">
                      <a:avLst/>
                    </a:prstGeom>
                  </pic:spPr>
                </pic:pic>
              </a:graphicData>
            </a:graphic>
          </wp:inline>
        </w:drawing>
      </w:r>
    </w:p>
    <w:p w14:paraId="718736F1" w14:textId="033BCBB4" w:rsidR="008A78DC" w:rsidRDefault="008A78DC" w:rsidP="00493F54">
      <w:pPr>
        <w:pStyle w:val="Caption"/>
      </w:pPr>
      <w:bookmarkStart w:id="14" w:name="_Toc120889320"/>
      <w:r>
        <w:t xml:space="preserve">Image </w:t>
      </w:r>
      <w:r>
        <w:fldChar w:fldCharType="begin"/>
      </w:r>
      <w:r>
        <w:instrText xml:space="preserve"> SEQ Image \* ARABIC </w:instrText>
      </w:r>
      <w:r>
        <w:fldChar w:fldCharType="separate"/>
      </w:r>
      <w:r w:rsidR="007506BD">
        <w:rPr>
          <w:noProof/>
        </w:rPr>
        <w:t>1</w:t>
      </w:r>
      <w:r>
        <w:fldChar w:fldCharType="end"/>
      </w:r>
      <w:r>
        <w:t xml:space="preserve"> - FERMI logo</w:t>
      </w:r>
      <w:bookmarkEnd w:id="14"/>
    </w:p>
    <w:p w14:paraId="6B53BE00" w14:textId="422C9FC7" w:rsidR="008A78DC" w:rsidRDefault="008A78DC" w:rsidP="008A78DC">
      <w:pPr>
        <w:pStyle w:val="EUNormal"/>
      </w:pPr>
      <w:r>
        <w:t>The visual identity was developed using three colours, these can be seen in the following image together with their RGB codes</w:t>
      </w:r>
      <w:r w:rsidR="008620E0">
        <w:t xml:space="preserve">. However, the </w:t>
      </w:r>
      <w:r w:rsidR="00BD6D74">
        <w:t xml:space="preserve">colour choice presented in Image 1 </w:t>
      </w:r>
      <w:r w:rsidR="001D78B1">
        <w:t xml:space="preserve">-i.e., black logo on beige background- </w:t>
      </w:r>
      <w:r w:rsidR="00BD6D74">
        <w:t xml:space="preserve">is the preferred one. Second in order of preference is the </w:t>
      </w:r>
      <w:r w:rsidR="001D78B1">
        <w:t>reversed choice</w:t>
      </w:r>
      <w:r w:rsidR="000A67FA">
        <w:t xml:space="preserve"> -i.e., beige logo on black background. These options should be preferred to any other option whenever possible.</w:t>
      </w:r>
    </w:p>
    <w:p w14:paraId="06ACE8FC" w14:textId="77777777" w:rsidR="008A78DC" w:rsidRDefault="008A78DC" w:rsidP="008A78DC">
      <w:pPr>
        <w:pStyle w:val="EUNormal"/>
        <w:keepNext/>
      </w:pPr>
      <w:r>
        <w:rPr>
          <w:noProof/>
        </w:rPr>
        <w:lastRenderedPageBreak/>
        <w:drawing>
          <wp:inline distT="0" distB="0" distL="0" distR="0" wp14:anchorId="424AACE0" wp14:editId="45D6D3E2">
            <wp:extent cx="6120765" cy="3448050"/>
            <wp:effectExtent l="0" t="0" r="0" b="0"/>
            <wp:docPr id="3" name="Picture 3" descr="Rect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6120765" cy="3448050"/>
                    </a:xfrm>
                    <a:prstGeom prst="rect">
                      <a:avLst/>
                    </a:prstGeom>
                  </pic:spPr>
                </pic:pic>
              </a:graphicData>
            </a:graphic>
          </wp:inline>
        </w:drawing>
      </w:r>
    </w:p>
    <w:p w14:paraId="3272BD13" w14:textId="5FFB6894" w:rsidR="008A78DC" w:rsidRDefault="008A78DC" w:rsidP="00493F54">
      <w:pPr>
        <w:pStyle w:val="Caption"/>
      </w:pPr>
      <w:bookmarkStart w:id="15" w:name="_Toc120889321"/>
      <w:r>
        <w:t xml:space="preserve">Image </w:t>
      </w:r>
      <w:r>
        <w:fldChar w:fldCharType="begin"/>
      </w:r>
      <w:r>
        <w:instrText xml:space="preserve"> SEQ Image \* ARABIC </w:instrText>
      </w:r>
      <w:r>
        <w:fldChar w:fldCharType="separate"/>
      </w:r>
      <w:r w:rsidR="007506BD">
        <w:rPr>
          <w:noProof/>
        </w:rPr>
        <w:t>2</w:t>
      </w:r>
      <w:r>
        <w:fldChar w:fldCharType="end"/>
      </w:r>
      <w:r>
        <w:t xml:space="preserve"> - FERMI colours</w:t>
      </w:r>
      <w:bookmarkEnd w:id="15"/>
    </w:p>
    <w:p w14:paraId="76CC5E36" w14:textId="77777777" w:rsidR="008A78DC" w:rsidRDefault="008A78DC" w:rsidP="008A78DC">
      <w:pPr>
        <w:pStyle w:val="EUNormal"/>
      </w:pPr>
      <w:r>
        <w:t xml:space="preserve">Hence, the logo presented in Image 1 is available in the three colours showed in Image 2. </w:t>
      </w:r>
    </w:p>
    <w:p w14:paraId="30FABB0E" w14:textId="77777777" w:rsidR="00FE6382" w:rsidRDefault="00FE6382" w:rsidP="008A78DC">
      <w:pPr>
        <w:pStyle w:val="EUNormal"/>
      </w:pPr>
    </w:p>
    <w:p w14:paraId="10DF8FF8" w14:textId="3EAB28BC" w:rsidR="00B55B9A" w:rsidRDefault="00B55B9A" w:rsidP="008A78DC">
      <w:pPr>
        <w:pStyle w:val="EUNormal"/>
      </w:pPr>
      <w:r>
        <w:t xml:space="preserve">The </w:t>
      </w:r>
      <w:r w:rsidR="00AA1F2A">
        <w:t>current version of the roll-up is the following:</w:t>
      </w:r>
    </w:p>
    <w:p w14:paraId="1E9F0299" w14:textId="7406C84A" w:rsidR="00AA1F2A" w:rsidRDefault="00250EAD" w:rsidP="00AA1F2A">
      <w:pPr>
        <w:pStyle w:val="EUNormal"/>
        <w:keepNext/>
        <w:jc w:val="center"/>
      </w:pPr>
      <w:r w:rsidRPr="00250EAD">
        <w:rPr>
          <w:noProof/>
        </w:rPr>
        <w:lastRenderedPageBreak/>
        <w:drawing>
          <wp:inline distT="0" distB="0" distL="0" distR="0" wp14:anchorId="2A043E4B" wp14:editId="1FB93274">
            <wp:extent cx="3057833" cy="7620000"/>
            <wp:effectExtent l="0" t="0" r="9525" b="0"/>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a:blip r:embed="rId14"/>
                    <a:stretch>
                      <a:fillRect/>
                    </a:stretch>
                  </pic:blipFill>
                  <pic:spPr>
                    <a:xfrm>
                      <a:off x="0" y="0"/>
                      <a:ext cx="3073299" cy="7658540"/>
                    </a:xfrm>
                    <a:prstGeom prst="rect">
                      <a:avLst/>
                    </a:prstGeom>
                  </pic:spPr>
                </pic:pic>
              </a:graphicData>
            </a:graphic>
          </wp:inline>
        </w:drawing>
      </w:r>
    </w:p>
    <w:p w14:paraId="76550294" w14:textId="36FD97F4" w:rsidR="00AA1F2A" w:rsidRDefault="00AA1F2A" w:rsidP="00493F54">
      <w:pPr>
        <w:pStyle w:val="Caption"/>
      </w:pPr>
      <w:bookmarkStart w:id="16" w:name="_Toc120889322"/>
      <w:r>
        <w:t xml:space="preserve">Image </w:t>
      </w:r>
      <w:r>
        <w:fldChar w:fldCharType="begin"/>
      </w:r>
      <w:r>
        <w:instrText xml:space="preserve"> SEQ Image \* ARABIC </w:instrText>
      </w:r>
      <w:r>
        <w:fldChar w:fldCharType="separate"/>
      </w:r>
      <w:r w:rsidR="007506BD">
        <w:rPr>
          <w:noProof/>
        </w:rPr>
        <w:t>3</w:t>
      </w:r>
      <w:r>
        <w:fldChar w:fldCharType="end"/>
      </w:r>
      <w:r>
        <w:t xml:space="preserve"> - Roll-up</w:t>
      </w:r>
      <w:bookmarkEnd w:id="16"/>
    </w:p>
    <w:p w14:paraId="740F86CE" w14:textId="6F5F8B9C" w:rsidR="00AA1F2A" w:rsidRDefault="00AA1F2A" w:rsidP="00AA1F2A">
      <w:pPr>
        <w:pStyle w:val="EUNormal"/>
      </w:pPr>
      <w:r>
        <w:t xml:space="preserve">The roll-up will be printed and exposed </w:t>
      </w:r>
      <w:r w:rsidR="00625EBA">
        <w:t>in suitable events.</w:t>
      </w:r>
      <w:r w:rsidR="005C4D81">
        <w:t xml:space="preserve"> The roll-up </w:t>
      </w:r>
      <w:r w:rsidR="0027782A">
        <w:t>provides</w:t>
      </w:r>
      <w:r w:rsidR="001F007F">
        <w:t xml:space="preserve"> a summary of FERMI as for its main </w:t>
      </w:r>
      <w:r w:rsidR="00526863">
        <w:t xml:space="preserve">output, the project </w:t>
      </w:r>
      <w:proofErr w:type="gramStart"/>
      <w:r w:rsidR="00526863">
        <w:t>motivation</w:t>
      </w:r>
      <w:proofErr w:type="gramEnd"/>
      <w:r w:rsidR="00526863">
        <w:t xml:space="preserve"> and </w:t>
      </w:r>
      <w:r w:rsidR="000854D3">
        <w:t>the key objectives.</w:t>
      </w:r>
    </w:p>
    <w:p w14:paraId="72C660AB" w14:textId="77777777" w:rsidR="0049378C" w:rsidRDefault="0049378C" w:rsidP="0049378C">
      <w:pPr>
        <w:pStyle w:val="EUNormal"/>
      </w:pPr>
      <w:r>
        <w:t>The FERMI poster is shown in the image below.</w:t>
      </w:r>
    </w:p>
    <w:p w14:paraId="305E0EA9" w14:textId="74D20DF0" w:rsidR="0049378C" w:rsidRDefault="00500108" w:rsidP="003B676A">
      <w:pPr>
        <w:pStyle w:val="EUNormal"/>
        <w:keepNext/>
        <w:jc w:val="center"/>
      </w:pPr>
      <w:r w:rsidRPr="00500108">
        <w:rPr>
          <w:noProof/>
        </w:rPr>
        <w:lastRenderedPageBreak/>
        <w:drawing>
          <wp:inline distT="0" distB="0" distL="0" distR="0" wp14:anchorId="203153EE" wp14:editId="1F6D8C0F">
            <wp:extent cx="4694327" cy="6660457"/>
            <wp:effectExtent l="0" t="0" r="0" b="7620"/>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a:blip r:embed="rId15"/>
                    <a:stretch>
                      <a:fillRect/>
                    </a:stretch>
                  </pic:blipFill>
                  <pic:spPr>
                    <a:xfrm>
                      <a:off x="0" y="0"/>
                      <a:ext cx="4694327" cy="6660457"/>
                    </a:xfrm>
                    <a:prstGeom prst="rect">
                      <a:avLst/>
                    </a:prstGeom>
                  </pic:spPr>
                </pic:pic>
              </a:graphicData>
            </a:graphic>
          </wp:inline>
        </w:drawing>
      </w:r>
    </w:p>
    <w:p w14:paraId="338C81C4" w14:textId="1317B497" w:rsidR="0049378C" w:rsidRDefault="0049378C" w:rsidP="00493F54">
      <w:pPr>
        <w:pStyle w:val="Caption"/>
      </w:pPr>
      <w:bookmarkStart w:id="17" w:name="_Toc120889323"/>
      <w:r>
        <w:t xml:space="preserve">Image </w:t>
      </w:r>
      <w:r>
        <w:fldChar w:fldCharType="begin"/>
      </w:r>
      <w:r>
        <w:instrText xml:space="preserve"> SEQ Image \* ARABIC </w:instrText>
      </w:r>
      <w:r>
        <w:fldChar w:fldCharType="separate"/>
      </w:r>
      <w:r w:rsidR="007506BD">
        <w:rPr>
          <w:noProof/>
        </w:rPr>
        <w:t>4</w:t>
      </w:r>
      <w:r>
        <w:fldChar w:fldCharType="end"/>
      </w:r>
      <w:r>
        <w:t xml:space="preserve"> - Poster FERMI</w:t>
      </w:r>
      <w:bookmarkEnd w:id="17"/>
    </w:p>
    <w:p w14:paraId="641D883C" w14:textId="28C04CC1" w:rsidR="00A524A9" w:rsidRDefault="00A524A9" w:rsidP="00AA1F2A">
      <w:pPr>
        <w:pStyle w:val="EUNormal"/>
      </w:pPr>
      <w:r>
        <w:t xml:space="preserve">The </w:t>
      </w:r>
      <w:r w:rsidR="003C6D53">
        <w:t xml:space="preserve">poster will </w:t>
      </w:r>
      <w:r w:rsidR="00047587">
        <w:t xml:space="preserve">be </w:t>
      </w:r>
      <w:r w:rsidR="00101465">
        <w:t xml:space="preserve">produced only in digital format and distributed as such. The poster offers an overview </w:t>
      </w:r>
      <w:r w:rsidR="006C1FF5">
        <w:t>of the project</w:t>
      </w:r>
      <w:r w:rsidR="006B6325">
        <w:t xml:space="preserve"> that highlights </w:t>
      </w:r>
      <w:r w:rsidR="00EE3BE4">
        <w:t xml:space="preserve">the problem that FERMI identified and aims to solve and </w:t>
      </w:r>
      <w:r w:rsidR="00B85557">
        <w:t xml:space="preserve">its value proposition. Moreover, it outlines the use-cases where FERMI solutions will be deployed and tested </w:t>
      </w:r>
      <w:proofErr w:type="gramStart"/>
      <w:r w:rsidR="00B85557">
        <w:t>so as to</w:t>
      </w:r>
      <w:proofErr w:type="gramEnd"/>
      <w:r w:rsidR="00B85557">
        <w:t xml:space="preserve"> give the reader a glimpse of the </w:t>
      </w:r>
      <w:r w:rsidR="00F72A5C">
        <w:t>concrete application of FERMI.</w:t>
      </w:r>
    </w:p>
    <w:p w14:paraId="2EDECC6C" w14:textId="7C23CC6D" w:rsidR="000854D3" w:rsidRDefault="00157283" w:rsidP="00AA1F2A">
      <w:pPr>
        <w:pStyle w:val="EUNormal"/>
      </w:pPr>
      <w:r>
        <w:t>The following is the current version of the flyer developed for FERMI project.</w:t>
      </w:r>
    </w:p>
    <w:p w14:paraId="58C33A02" w14:textId="1AD86A88" w:rsidR="0075153A" w:rsidRDefault="00D055C5" w:rsidP="0075153A">
      <w:pPr>
        <w:pStyle w:val="EUNormal"/>
        <w:keepNext/>
      </w:pPr>
      <w:r w:rsidRPr="00D055C5">
        <w:rPr>
          <w:noProof/>
        </w:rPr>
        <w:lastRenderedPageBreak/>
        <w:drawing>
          <wp:inline distT="0" distB="0" distL="0" distR="0" wp14:anchorId="114FEA30" wp14:editId="41D7F1EE">
            <wp:extent cx="6120765" cy="4374515"/>
            <wp:effectExtent l="0" t="0" r="0" b="6985"/>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pic:nvPicPr>
                  <pic:blipFill>
                    <a:blip r:embed="rId16"/>
                    <a:stretch>
                      <a:fillRect/>
                    </a:stretch>
                  </pic:blipFill>
                  <pic:spPr>
                    <a:xfrm>
                      <a:off x="0" y="0"/>
                      <a:ext cx="6120765" cy="4374515"/>
                    </a:xfrm>
                    <a:prstGeom prst="rect">
                      <a:avLst/>
                    </a:prstGeom>
                  </pic:spPr>
                </pic:pic>
              </a:graphicData>
            </a:graphic>
          </wp:inline>
        </w:drawing>
      </w:r>
      <w:r w:rsidRPr="00D055C5">
        <w:rPr>
          <w:noProof/>
        </w:rPr>
        <w:t xml:space="preserve"> </w:t>
      </w:r>
    </w:p>
    <w:p w14:paraId="6DC0ED55" w14:textId="35C4EEB8" w:rsidR="00553A93" w:rsidRDefault="0075153A" w:rsidP="00493F54">
      <w:pPr>
        <w:pStyle w:val="Caption"/>
      </w:pPr>
      <w:bookmarkStart w:id="18" w:name="_Toc120889324"/>
      <w:r>
        <w:t xml:space="preserve">Image </w:t>
      </w:r>
      <w:r>
        <w:fldChar w:fldCharType="begin"/>
      </w:r>
      <w:r>
        <w:instrText xml:space="preserve"> SEQ Image \* ARABIC </w:instrText>
      </w:r>
      <w:r>
        <w:fldChar w:fldCharType="separate"/>
      </w:r>
      <w:r w:rsidR="007506BD" w:rsidRPr="40846E58">
        <w:rPr>
          <w:noProof/>
        </w:rPr>
        <w:t>5</w:t>
      </w:r>
      <w:r>
        <w:fldChar w:fldCharType="end"/>
      </w:r>
      <w:r>
        <w:t xml:space="preserve"> </w:t>
      </w:r>
      <w:r w:rsidR="00BA3F07">
        <w:t>–</w:t>
      </w:r>
      <w:r>
        <w:t xml:space="preserve"> Flyer</w:t>
      </w:r>
      <w:r w:rsidR="00BA3F07">
        <w:t xml:space="preserve"> (</w:t>
      </w:r>
      <w:r w:rsidR="00F877FD">
        <w:t>one)</w:t>
      </w:r>
      <w:bookmarkEnd w:id="18"/>
    </w:p>
    <w:p w14:paraId="025E9AE6" w14:textId="59FC0AA3" w:rsidR="0078057D" w:rsidRDefault="6F0112AC" w:rsidP="0078057D">
      <w:pPr>
        <w:pStyle w:val="EUNormal"/>
        <w:keepNext/>
      </w:pPr>
      <w:r>
        <w:rPr>
          <w:noProof/>
        </w:rPr>
        <w:lastRenderedPageBreak/>
        <w:drawing>
          <wp:inline distT="0" distB="0" distL="0" distR="0" wp14:anchorId="56359F6D" wp14:editId="5F15E76D">
            <wp:extent cx="6073654" cy="4314825"/>
            <wp:effectExtent l="0" t="0" r="0" b="0"/>
            <wp:docPr id="2079392858" name="Picture 207939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073654" cy="4314825"/>
                    </a:xfrm>
                    <a:prstGeom prst="rect">
                      <a:avLst/>
                    </a:prstGeom>
                  </pic:spPr>
                </pic:pic>
              </a:graphicData>
            </a:graphic>
          </wp:inline>
        </w:drawing>
      </w:r>
    </w:p>
    <w:p w14:paraId="2CA00DFB" w14:textId="3C5DDDDF" w:rsidR="00F877FD" w:rsidRDefault="0078057D" w:rsidP="0078057D">
      <w:pPr>
        <w:pStyle w:val="Caption"/>
      </w:pPr>
      <w:bookmarkStart w:id="19" w:name="_Toc120889325"/>
      <w:r>
        <w:t xml:space="preserve">Image </w:t>
      </w:r>
      <w:r>
        <w:fldChar w:fldCharType="begin"/>
      </w:r>
      <w:r>
        <w:instrText xml:space="preserve"> SEQ Image \* ARABIC </w:instrText>
      </w:r>
      <w:r>
        <w:fldChar w:fldCharType="separate"/>
      </w:r>
      <w:r w:rsidR="007506BD">
        <w:rPr>
          <w:noProof/>
        </w:rPr>
        <w:t>6</w:t>
      </w:r>
      <w:r>
        <w:fldChar w:fldCharType="end"/>
      </w:r>
      <w:r>
        <w:t xml:space="preserve"> - Flyer FERMI (two)</w:t>
      </w:r>
      <w:bookmarkEnd w:id="19"/>
    </w:p>
    <w:p w14:paraId="06F2D352" w14:textId="0EAA0C21" w:rsidR="00EB617F" w:rsidRDefault="0075153A" w:rsidP="00EB617F">
      <w:pPr>
        <w:pStyle w:val="EUNormal"/>
      </w:pPr>
      <w:r>
        <w:t xml:space="preserve">The flyer </w:t>
      </w:r>
      <w:r w:rsidR="00940ED6">
        <w:t xml:space="preserve">will be printed </w:t>
      </w:r>
      <w:r w:rsidR="00D66ED2">
        <w:t xml:space="preserve">and distributed </w:t>
      </w:r>
      <w:r w:rsidR="005E4E3D">
        <w:t>in suitable events</w:t>
      </w:r>
      <w:r w:rsidR="00CE0B52">
        <w:t>. Additionally,</w:t>
      </w:r>
      <w:r w:rsidR="00957008">
        <w:t xml:space="preserve"> it </w:t>
      </w:r>
      <w:r w:rsidR="006F552D">
        <w:t>can a</w:t>
      </w:r>
      <w:r w:rsidR="00567BCB">
        <w:t xml:space="preserve">lso be distributed </w:t>
      </w:r>
      <w:r w:rsidR="003D7D77">
        <w:t>in a digital format.</w:t>
      </w:r>
    </w:p>
    <w:p w14:paraId="399DB42D" w14:textId="2C1AF339" w:rsidR="00CC2191" w:rsidRDefault="00513647" w:rsidP="00EB617F">
      <w:pPr>
        <w:pStyle w:val="EUNormal"/>
      </w:pPr>
      <w:r>
        <w:t>The current version of the brochure is shown in the following image</w:t>
      </w:r>
      <w:r w:rsidR="00CD5711">
        <w:t>s</w:t>
      </w:r>
      <w:r>
        <w:t>.</w:t>
      </w:r>
    </w:p>
    <w:p w14:paraId="477B8ECA" w14:textId="2A8149EC" w:rsidR="00CD5711" w:rsidRDefault="380B1B62" w:rsidP="00CD5711">
      <w:pPr>
        <w:pStyle w:val="EUNormal"/>
        <w:keepNext/>
      </w:pPr>
      <w:r>
        <w:rPr>
          <w:noProof/>
        </w:rPr>
        <w:lastRenderedPageBreak/>
        <w:drawing>
          <wp:inline distT="0" distB="0" distL="0" distR="0" wp14:anchorId="05D740FB" wp14:editId="36F9D0AA">
            <wp:extent cx="6149008" cy="4419600"/>
            <wp:effectExtent l="0" t="0" r="0" b="0"/>
            <wp:docPr id="1281775691" name="Picture 128177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49008" cy="4419600"/>
                    </a:xfrm>
                    <a:prstGeom prst="rect">
                      <a:avLst/>
                    </a:prstGeom>
                  </pic:spPr>
                </pic:pic>
              </a:graphicData>
            </a:graphic>
          </wp:inline>
        </w:drawing>
      </w:r>
    </w:p>
    <w:p w14:paraId="717FA1F0" w14:textId="0B3BAF6D" w:rsidR="00513647" w:rsidRDefault="00CD5711" w:rsidP="00CD5711">
      <w:pPr>
        <w:pStyle w:val="Caption"/>
      </w:pPr>
      <w:bookmarkStart w:id="20" w:name="_Toc120889326"/>
      <w:r>
        <w:t xml:space="preserve">Image </w:t>
      </w:r>
      <w:r>
        <w:fldChar w:fldCharType="begin"/>
      </w:r>
      <w:r>
        <w:instrText xml:space="preserve"> SEQ Image \* ARABIC </w:instrText>
      </w:r>
      <w:r>
        <w:fldChar w:fldCharType="separate"/>
      </w:r>
      <w:r w:rsidR="007506BD" w:rsidRPr="40846E58">
        <w:rPr>
          <w:noProof/>
        </w:rPr>
        <w:t>7</w:t>
      </w:r>
      <w:r>
        <w:fldChar w:fldCharType="end"/>
      </w:r>
      <w:r>
        <w:t xml:space="preserve"> - Brochure external</w:t>
      </w:r>
      <w:bookmarkEnd w:id="20"/>
    </w:p>
    <w:p w14:paraId="6E7D84CE" w14:textId="36AC39B4" w:rsidR="006B5F25" w:rsidRDefault="007F6D2A" w:rsidP="006B5F25">
      <w:pPr>
        <w:pStyle w:val="EUNormal"/>
        <w:keepNext/>
      </w:pPr>
      <w:r w:rsidRPr="007F6D2A">
        <w:rPr>
          <w:noProof/>
        </w:rPr>
        <w:lastRenderedPageBreak/>
        <w:drawing>
          <wp:inline distT="0" distB="0" distL="0" distR="0" wp14:anchorId="4802B26A" wp14:editId="774895EA">
            <wp:extent cx="6120765" cy="4411980"/>
            <wp:effectExtent l="0" t="0" r="0"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9"/>
                    <a:stretch>
                      <a:fillRect/>
                    </a:stretch>
                  </pic:blipFill>
                  <pic:spPr>
                    <a:xfrm>
                      <a:off x="0" y="0"/>
                      <a:ext cx="6120765" cy="4411980"/>
                    </a:xfrm>
                    <a:prstGeom prst="rect">
                      <a:avLst/>
                    </a:prstGeom>
                  </pic:spPr>
                </pic:pic>
              </a:graphicData>
            </a:graphic>
          </wp:inline>
        </w:drawing>
      </w:r>
    </w:p>
    <w:p w14:paraId="23719353" w14:textId="3629FC49" w:rsidR="00CD5711" w:rsidRDefault="006B5F25" w:rsidP="006B5F25">
      <w:pPr>
        <w:pStyle w:val="Caption"/>
      </w:pPr>
      <w:bookmarkStart w:id="21" w:name="_Toc120889327"/>
      <w:r>
        <w:t xml:space="preserve">Image </w:t>
      </w:r>
      <w:r>
        <w:fldChar w:fldCharType="begin"/>
      </w:r>
      <w:r>
        <w:instrText xml:space="preserve"> SEQ Image \* ARABIC </w:instrText>
      </w:r>
      <w:r>
        <w:fldChar w:fldCharType="separate"/>
      </w:r>
      <w:r w:rsidR="007506BD">
        <w:rPr>
          <w:noProof/>
        </w:rPr>
        <w:t>8</w:t>
      </w:r>
      <w:r>
        <w:fldChar w:fldCharType="end"/>
      </w:r>
      <w:r>
        <w:t xml:space="preserve"> - Brochure internal</w:t>
      </w:r>
      <w:bookmarkEnd w:id="21"/>
    </w:p>
    <w:p w14:paraId="1C037DE8" w14:textId="692964E4" w:rsidR="008411B3" w:rsidRDefault="008411B3" w:rsidP="008411B3">
      <w:pPr>
        <w:pStyle w:val="EUNormal"/>
      </w:pPr>
      <w:r>
        <w:t xml:space="preserve">The brochure will be printed and distributed </w:t>
      </w:r>
      <w:r w:rsidR="00896CC3">
        <w:t xml:space="preserve">mainly in such format. </w:t>
      </w:r>
      <w:r w:rsidR="00721C37">
        <w:t xml:space="preserve">The brochure will be distributed at every suitable event organised by the project consortium and ideally also attended by at least one of the partners. </w:t>
      </w:r>
      <w:r w:rsidR="00896CC3">
        <w:t xml:space="preserve">The brochure combines an appealing aesthetic on its external </w:t>
      </w:r>
      <w:r w:rsidR="003E1ECA">
        <w:t>side</w:t>
      </w:r>
      <w:r w:rsidR="00896CC3">
        <w:t xml:space="preserve"> with </w:t>
      </w:r>
      <w:r w:rsidR="003E1ECA">
        <w:t xml:space="preserve">rich information on the internal side. The </w:t>
      </w:r>
      <w:r w:rsidR="006B1064">
        <w:t xml:space="preserve">content aims to help the reader building a clear understanding of the problem identified by the </w:t>
      </w:r>
      <w:r w:rsidR="00CC7211">
        <w:t>project</w:t>
      </w:r>
      <w:r w:rsidR="00A23CA0">
        <w:t xml:space="preserve"> and the envisioned solution. The brochure highlights the real-life scenarios where this problem can be witnessed and addressed. </w:t>
      </w:r>
    </w:p>
    <w:p w14:paraId="201E5FD6" w14:textId="77777777" w:rsidR="00AB0EA9" w:rsidRDefault="00AB0EA9" w:rsidP="00AB0EA9">
      <w:pPr>
        <w:pStyle w:val="EUHeading2"/>
      </w:pPr>
      <w:bookmarkStart w:id="22" w:name="_Toc120889297"/>
      <w:r>
        <w:t>Templates</w:t>
      </w:r>
      <w:bookmarkEnd w:id="22"/>
      <w:r>
        <w:t xml:space="preserve"> </w:t>
      </w:r>
    </w:p>
    <w:p w14:paraId="484F594D" w14:textId="42B55063" w:rsidR="00AB0EA9" w:rsidRDefault="00AB0EA9" w:rsidP="00AB0EA9">
      <w:pPr>
        <w:pStyle w:val="EUNormal"/>
      </w:pPr>
      <w:r>
        <w:t>A template for the deliverable was developed.</w:t>
      </w:r>
      <w:r w:rsidR="001D4B98">
        <w:t xml:space="preserve"> This can be seen in the following image.</w:t>
      </w:r>
    </w:p>
    <w:p w14:paraId="2721C088" w14:textId="77777777" w:rsidR="00AB0EA9" w:rsidRDefault="00AB0EA9" w:rsidP="00AB0EA9">
      <w:pPr>
        <w:pStyle w:val="EUNormal"/>
        <w:keepNext/>
      </w:pPr>
      <w:r w:rsidRPr="00980416">
        <w:rPr>
          <w:noProof/>
        </w:rPr>
        <w:drawing>
          <wp:inline distT="0" distB="0" distL="0" distR="0" wp14:anchorId="4644D2ED" wp14:editId="1563539C">
            <wp:extent cx="5748866" cy="2005751"/>
            <wp:effectExtent l="0" t="0" r="4445" b="0"/>
            <wp:docPr id="20" name="Picture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pic:cNvPicPr/>
                  </pic:nvPicPr>
                  <pic:blipFill>
                    <a:blip r:embed="rId20"/>
                    <a:stretch>
                      <a:fillRect/>
                    </a:stretch>
                  </pic:blipFill>
                  <pic:spPr>
                    <a:xfrm>
                      <a:off x="0" y="0"/>
                      <a:ext cx="5761649" cy="2010211"/>
                    </a:xfrm>
                    <a:prstGeom prst="rect">
                      <a:avLst/>
                    </a:prstGeom>
                  </pic:spPr>
                </pic:pic>
              </a:graphicData>
            </a:graphic>
          </wp:inline>
        </w:drawing>
      </w:r>
    </w:p>
    <w:p w14:paraId="54E3E7EA" w14:textId="4608F580" w:rsidR="00AB0EA9" w:rsidRPr="001B70B3" w:rsidRDefault="00AB0EA9" w:rsidP="00AB0EA9">
      <w:pPr>
        <w:pStyle w:val="Caption"/>
      </w:pPr>
      <w:bookmarkStart w:id="23" w:name="_Toc120889328"/>
      <w:r>
        <w:t xml:space="preserve">Image </w:t>
      </w:r>
      <w:r>
        <w:fldChar w:fldCharType="begin"/>
      </w:r>
      <w:r>
        <w:instrText xml:space="preserve"> SEQ Image \* ARABIC </w:instrText>
      </w:r>
      <w:r>
        <w:fldChar w:fldCharType="separate"/>
      </w:r>
      <w:r w:rsidR="007506BD">
        <w:rPr>
          <w:noProof/>
        </w:rPr>
        <w:t>9</w:t>
      </w:r>
      <w:r>
        <w:fldChar w:fldCharType="end"/>
      </w:r>
      <w:r>
        <w:t xml:space="preserve"> - Deliverable template</w:t>
      </w:r>
      <w:bookmarkEnd w:id="23"/>
    </w:p>
    <w:p w14:paraId="5FC79F25" w14:textId="46BC92E7" w:rsidR="00AB0EA9" w:rsidRPr="008411B3" w:rsidRDefault="001D4B98" w:rsidP="008411B3">
      <w:pPr>
        <w:pStyle w:val="EUNormal"/>
      </w:pPr>
      <w:r>
        <w:lastRenderedPageBreak/>
        <w:t xml:space="preserve">The current version of the template for deliverables </w:t>
      </w:r>
      <w:r w:rsidR="00633DF6">
        <w:t xml:space="preserve">does not have a cover page. The </w:t>
      </w:r>
      <w:r w:rsidR="00D91BD1">
        <w:t xml:space="preserve">first page of the </w:t>
      </w:r>
      <w:r w:rsidR="00633DF6">
        <w:t xml:space="preserve">current version, visible in Image 16, </w:t>
      </w:r>
      <w:r w:rsidR="00D91BD1">
        <w:t xml:space="preserve">consists of the logo and key information </w:t>
      </w:r>
      <w:r w:rsidR="00956076">
        <w:t xml:space="preserve">regarding the project FERMI and the document </w:t>
      </w:r>
      <w:r w:rsidR="000364B1">
        <w:t>such as the Horizon Europe funding call identifier</w:t>
      </w:r>
      <w:r w:rsidR="00F7156C">
        <w:t xml:space="preserve"> and the type of deliverable. The option to include a deliverable template with a</w:t>
      </w:r>
      <w:r w:rsidR="00EF4466">
        <w:t>n aesthetically pleasing</w:t>
      </w:r>
      <w:r w:rsidR="00F7156C">
        <w:t xml:space="preserve"> </w:t>
      </w:r>
      <w:r w:rsidR="00EF4466">
        <w:t xml:space="preserve">cover page will be explored in the first months of the project. This version of the deliverable template </w:t>
      </w:r>
      <w:r w:rsidR="004F3191">
        <w:t xml:space="preserve">may be used for dissemination and external communications. </w:t>
      </w:r>
    </w:p>
    <w:p w14:paraId="5CC04212" w14:textId="0193A299" w:rsidR="00C433AF" w:rsidRDefault="00FA212F" w:rsidP="00AB0EA9">
      <w:pPr>
        <w:pStyle w:val="EUHeading1"/>
      </w:pPr>
      <w:bookmarkStart w:id="24" w:name="_Toc120889298"/>
      <w:r>
        <w:lastRenderedPageBreak/>
        <w:t>Social media accounts of the project</w:t>
      </w:r>
      <w:bookmarkEnd w:id="24"/>
    </w:p>
    <w:p w14:paraId="656F1190" w14:textId="1459432E" w:rsidR="00221347" w:rsidRDefault="00932E0C" w:rsidP="00EB617F">
      <w:pPr>
        <w:pStyle w:val="EUNormal"/>
      </w:pPr>
      <w:r>
        <w:t xml:space="preserve">The creation of social media accounts was foreseen for the </w:t>
      </w:r>
      <w:r w:rsidR="00077E6F">
        <w:t xml:space="preserve">online presence of FERMI project. </w:t>
      </w:r>
      <w:r w:rsidR="004D330F">
        <w:t>Regarding</w:t>
      </w:r>
      <w:r w:rsidR="00077E6F">
        <w:t xml:space="preserve"> the social media</w:t>
      </w:r>
      <w:r w:rsidR="00161028">
        <w:t xml:space="preserve"> </w:t>
      </w:r>
      <w:r w:rsidR="0073504F">
        <w:t xml:space="preserve">an account was created on Twitter, LinkedIn, </w:t>
      </w:r>
      <w:proofErr w:type="gramStart"/>
      <w:r w:rsidR="000E7E96">
        <w:t>YouTube</w:t>
      </w:r>
      <w:proofErr w:type="gramEnd"/>
      <w:r w:rsidR="000E7E96">
        <w:t xml:space="preserve"> and </w:t>
      </w:r>
      <w:r w:rsidR="007F163E">
        <w:t>Mastodon.</w:t>
      </w:r>
      <w:r w:rsidR="00722317">
        <w:t xml:space="preserve"> </w:t>
      </w:r>
    </w:p>
    <w:p w14:paraId="73AD168F" w14:textId="7C732569" w:rsidR="00722317" w:rsidRDefault="0099783A" w:rsidP="00722317">
      <w:pPr>
        <w:pStyle w:val="EUNormal"/>
        <w:keepNext/>
      </w:pPr>
      <w:r w:rsidRPr="0099783A">
        <w:rPr>
          <w:noProof/>
        </w:rPr>
        <w:drawing>
          <wp:inline distT="0" distB="0" distL="0" distR="0" wp14:anchorId="0501E833" wp14:editId="131DE1FB">
            <wp:extent cx="6120765" cy="2832735"/>
            <wp:effectExtent l="0" t="0" r="0" b="571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1"/>
                    <a:stretch>
                      <a:fillRect/>
                    </a:stretch>
                  </pic:blipFill>
                  <pic:spPr>
                    <a:xfrm>
                      <a:off x="0" y="0"/>
                      <a:ext cx="6120765" cy="2832735"/>
                    </a:xfrm>
                    <a:prstGeom prst="rect">
                      <a:avLst/>
                    </a:prstGeom>
                  </pic:spPr>
                </pic:pic>
              </a:graphicData>
            </a:graphic>
          </wp:inline>
        </w:drawing>
      </w:r>
    </w:p>
    <w:p w14:paraId="08CDD313" w14:textId="42C0B342" w:rsidR="00722317" w:rsidRDefault="00722317" w:rsidP="00493F54">
      <w:pPr>
        <w:pStyle w:val="Caption"/>
      </w:pPr>
      <w:bookmarkStart w:id="25" w:name="_Toc120889329"/>
      <w:r>
        <w:t xml:space="preserve">Image </w:t>
      </w:r>
      <w:r>
        <w:fldChar w:fldCharType="begin"/>
      </w:r>
      <w:r>
        <w:instrText xml:space="preserve"> SEQ Image \* ARABIC </w:instrText>
      </w:r>
      <w:r>
        <w:fldChar w:fldCharType="separate"/>
      </w:r>
      <w:r w:rsidR="007506BD">
        <w:rPr>
          <w:noProof/>
        </w:rPr>
        <w:t>10</w:t>
      </w:r>
      <w:r>
        <w:fldChar w:fldCharType="end"/>
      </w:r>
      <w:r>
        <w:t xml:space="preserve"> - FERMI on Mastodon</w:t>
      </w:r>
      <w:bookmarkEnd w:id="25"/>
    </w:p>
    <w:p w14:paraId="2C83A607" w14:textId="340B9D07" w:rsidR="00D0450B" w:rsidRDefault="00975684" w:rsidP="00D0450B">
      <w:pPr>
        <w:pStyle w:val="EUNormal"/>
        <w:keepNext/>
      </w:pPr>
      <w:r w:rsidRPr="00975684">
        <w:rPr>
          <w:noProof/>
        </w:rPr>
        <w:lastRenderedPageBreak/>
        <w:drawing>
          <wp:inline distT="0" distB="0" distL="0" distR="0" wp14:anchorId="36276A90" wp14:editId="212FE19E">
            <wp:extent cx="5738357" cy="4724809"/>
            <wp:effectExtent l="0" t="0" r="0" b="0"/>
            <wp:docPr id="27" name="Picture 27"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10;&#10;Description automatically generated with medium confidence"/>
                    <pic:cNvPicPr/>
                  </pic:nvPicPr>
                  <pic:blipFill>
                    <a:blip r:embed="rId22"/>
                    <a:stretch>
                      <a:fillRect/>
                    </a:stretch>
                  </pic:blipFill>
                  <pic:spPr>
                    <a:xfrm>
                      <a:off x="0" y="0"/>
                      <a:ext cx="5738357" cy="4724809"/>
                    </a:xfrm>
                    <a:prstGeom prst="rect">
                      <a:avLst/>
                    </a:prstGeom>
                  </pic:spPr>
                </pic:pic>
              </a:graphicData>
            </a:graphic>
          </wp:inline>
        </w:drawing>
      </w:r>
    </w:p>
    <w:p w14:paraId="3233E25D" w14:textId="51CED420" w:rsidR="00722317" w:rsidRDefault="00D0450B" w:rsidP="00493F54">
      <w:pPr>
        <w:pStyle w:val="Caption"/>
      </w:pPr>
      <w:bookmarkStart w:id="26" w:name="_Toc120889330"/>
      <w:r>
        <w:t xml:space="preserve">Image </w:t>
      </w:r>
      <w:r>
        <w:fldChar w:fldCharType="begin"/>
      </w:r>
      <w:r>
        <w:instrText xml:space="preserve"> SEQ Image \* ARABIC </w:instrText>
      </w:r>
      <w:r>
        <w:fldChar w:fldCharType="separate"/>
      </w:r>
      <w:r w:rsidR="007506BD">
        <w:rPr>
          <w:noProof/>
        </w:rPr>
        <w:t>11</w:t>
      </w:r>
      <w:r>
        <w:fldChar w:fldCharType="end"/>
      </w:r>
      <w:r>
        <w:t xml:space="preserve"> - FERMI on Twitter</w:t>
      </w:r>
      <w:bookmarkEnd w:id="26"/>
    </w:p>
    <w:p w14:paraId="5420BFBB" w14:textId="0DD23E1E" w:rsidR="00BA12CD" w:rsidRPr="00BA12CD" w:rsidRDefault="00BA12CD" w:rsidP="00BA12CD">
      <w:pPr>
        <w:pStyle w:val="EUNormal"/>
      </w:pPr>
      <w:r>
        <w:t xml:space="preserve">Twitter will be foremostly used to </w:t>
      </w:r>
      <w:r w:rsidR="0082233B">
        <w:t xml:space="preserve">share news and </w:t>
      </w:r>
      <w:r w:rsidR="007610AA">
        <w:t xml:space="preserve">flash updates on the </w:t>
      </w:r>
      <w:r w:rsidR="00B95CA9">
        <w:t xml:space="preserve">happenings </w:t>
      </w:r>
      <w:r w:rsidR="006D5600">
        <w:t xml:space="preserve">related to the project and its </w:t>
      </w:r>
      <w:r w:rsidR="00C1593F">
        <w:t>domain.</w:t>
      </w:r>
    </w:p>
    <w:p w14:paraId="022E1193" w14:textId="5271E6A8" w:rsidR="008E0909" w:rsidRDefault="00BD3A58" w:rsidP="008E0909">
      <w:pPr>
        <w:pStyle w:val="EUNormal"/>
        <w:keepNext/>
      </w:pPr>
      <w:r w:rsidRPr="00BD3A58">
        <w:rPr>
          <w:noProof/>
        </w:rPr>
        <w:lastRenderedPageBreak/>
        <w:drawing>
          <wp:inline distT="0" distB="0" distL="0" distR="0" wp14:anchorId="0D9F92BF" wp14:editId="1CA11FA9">
            <wp:extent cx="6120765" cy="3163570"/>
            <wp:effectExtent l="0" t="0" r="0" b="0"/>
            <wp:docPr id="28" name="Picture 2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10;&#10;Description automatically generated"/>
                    <pic:cNvPicPr/>
                  </pic:nvPicPr>
                  <pic:blipFill>
                    <a:blip r:embed="rId23"/>
                    <a:stretch>
                      <a:fillRect/>
                    </a:stretch>
                  </pic:blipFill>
                  <pic:spPr>
                    <a:xfrm>
                      <a:off x="0" y="0"/>
                      <a:ext cx="6120765" cy="3163570"/>
                    </a:xfrm>
                    <a:prstGeom prst="rect">
                      <a:avLst/>
                    </a:prstGeom>
                  </pic:spPr>
                </pic:pic>
              </a:graphicData>
            </a:graphic>
          </wp:inline>
        </w:drawing>
      </w:r>
    </w:p>
    <w:p w14:paraId="412EAE72" w14:textId="4F4AA689" w:rsidR="00D0450B" w:rsidRDefault="008E0909" w:rsidP="00493F54">
      <w:pPr>
        <w:pStyle w:val="Caption"/>
      </w:pPr>
      <w:bookmarkStart w:id="27" w:name="_Toc120889331"/>
      <w:r>
        <w:t xml:space="preserve">Image </w:t>
      </w:r>
      <w:r>
        <w:fldChar w:fldCharType="begin"/>
      </w:r>
      <w:r>
        <w:instrText xml:space="preserve"> SEQ Image \* ARABIC </w:instrText>
      </w:r>
      <w:r>
        <w:fldChar w:fldCharType="separate"/>
      </w:r>
      <w:r w:rsidR="007506BD">
        <w:rPr>
          <w:noProof/>
        </w:rPr>
        <w:t>12</w:t>
      </w:r>
      <w:r>
        <w:fldChar w:fldCharType="end"/>
      </w:r>
      <w:r>
        <w:t xml:space="preserve"> - FERMI on LinkedIn</w:t>
      </w:r>
      <w:bookmarkEnd w:id="27"/>
    </w:p>
    <w:p w14:paraId="1F3161D2" w14:textId="50FF82B2" w:rsidR="008E0909" w:rsidRDefault="001B2172" w:rsidP="008E0909">
      <w:pPr>
        <w:pStyle w:val="EUNormal"/>
      </w:pPr>
      <w:r>
        <w:t>LinkedIn will be</w:t>
      </w:r>
      <w:r w:rsidR="00F535F2">
        <w:t xml:space="preserve"> foremostly</w:t>
      </w:r>
      <w:r>
        <w:t xml:space="preserve"> used to engage with the </w:t>
      </w:r>
      <w:r w:rsidR="00F008DF">
        <w:t xml:space="preserve">community of professionals surrounding </w:t>
      </w:r>
      <w:r w:rsidR="00D86120">
        <w:t>FERMI.</w:t>
      </w:r>
    </w:p>
    <w:p w14:paraId="7B14C23C" w14:textId="6D3520F1" w:rsidR="003C2E86" w:rsidRDefault="00E463D4" w:rsidP="003C2E86">
      <w:pPr>
        <w:pStyle w:val="EUNormal"/>
        <w:keepNext/>
      </w:pPr>
      <w:r w:rsidRPr="00E463D4">
        <w:rPr>
          <w:noProof/>
        </w:rPr>
        <w:drawing>
          <wp:inline distT="0" distB="0" distL="0" distR="0" wp14:anchorId="017E20DD" wp14:editId="40115A4D">
            <wp:extent cx="6120765" cy="2087245"/>
            <wp:effectExtent l="0" t="0" r="0" b="8255"/>
            <wp:docPr id="29" name="Picture 29"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 website&#10;&#10;Description automatically generated"/>
                    <pic:cNvPicPr/>
                  </pic:nvPicPr>
                  <pic:blipFill>
                    <a:blip r:embed="rId24"/>
                    <a:stretch>
                      <a:fillRect/>
                    </a:stretch>
                  </pic:blipFill>
                  <pic:spPr>
                    <a:xfrm>
                      <a:off x="0" y="0"/>
                      <a:ext cx="6120765" cy="2087245"/>
                    </a:xfrm>
                    <a:prstGeom prst="rect">
                      <a:avLst/>
                    </a:prstGeom>
                  </pic:spPr>
                </pic:pic>
              </a:graphicData>
            </a:graphic>
          </wp:inline>
        </w:drawing>
      </w:r>
    </w:p>
    <w:p w14:paraId="2AC0D7D1" w14:textId="546B6513" w:rsidR="003C2E86" w:rsidRDefault="003C2E86" w:rsidP="00493F54">
      <w:pPr>
        <w:pStyle w:val="Caption"/>
      </w:pPr>
      <w:bookmarkStart w:id="28" w:name="_Toc120889332"/>
      <w:r>
        <w:t xml:space="preserve">Image </w:t>
      </w:r>
      <w:r>
        <w:fldChar w:fldCharType="begin"/>
      </w:r>
      <w:r>
        <w:instrText xml:space="preserve"> SEQ Image \* ARABIC </w:instrText>
      </w:r>
      <w:r>
        <w:fldChar w:fldCharType="separate"/>
      </w:r>
      <w:r w:rsidR="007506BD">
        <w:rPr>
          <w:noProof/>
        </w:rPr>
        <w:t>13</w:t>
      </w:r>
      <w:r>
        <w:fldChar w:fldCharType="end"/>
      </w:r>
      <w:r>
        <w:t xml:space="preserve"> - FERMI on YouTube</w:t>
      </w:r>
      <w:bookmarkEnd w:id="28"/>
    </w:p>
    <w:p w14:paraId="48B7EB64" w14:textId="58F244DD" w:rsidR="003C2E86" w:rsidRPr="003C2E86" w:rsidRDefault="003C2E86" w:rsidP="003C2E86">
      <w:pPr>
        <w:pStyle w:val="EUNormal"/>
      </w:pPr>
      <w:r>
        <w:t xml:space="preserve">YouTube will be foremostly used to share videos of conferences, webinars, </w:t>
      </w:r>
      <w:proofErr w:type="gramStart"/>
      <w:r>
        <w:t>roundtables</w:t>
      </w:r>
      <w:proofErr w:type="gramEnd"/>
      <w:r>
        <w:t xml:space="preserve"> and other happenings organised within the project</w:t>
      </w:r>
      <w:r w:rsidR="00443B4D">
        <w:t xml:space="preserve">. Additionally, it will serve as a platform for sharing brief </w:t>
      </w:r>
      <w:r w:rsidR="00CA3F40">
        <w:t>videos t</w:t>
      </w:r>
      <w:r w:rsidR="00BB5E66">
        <w:t xml:space="preserve">o explain </w:t>
      </w:r>
      <w:r w:rsidR="00B37C19">
        <w:t>the project.</w:t>
      </w:r>
    </w:p>
    <w:p w14:paraId="71D8E09E" w14:textId="7C888B8B" w:rsidR="003C2E86" w:rsidRDefault="00ED092D" w:rsidP="00FA212F">
      <w:pPr>
        <w:pStyle w:val="EUHeading2"/>
      </w:pPr>
      <w:bookmarkStart w:id="29" w:name="_Toc120889299"/>
      <w:r>
        <w:t>Presentation of the project FERMI</w:t>
      </w:r>
      <w:bookmarkEnd w:id="29"/>
    </w:p>
    <w:p w14:paraId="57F3D232" w14:textId="520CA7AF" w:rsidR="002B412A" w:rsidRPr="008E0909" w:rsidRDefault="002B412A" w:rsidP="008E0909">
      <w:pPr>
        <w:pStyle w:val="EUNormal"/>
      </w:pPr>
      <w:r>
        <w:t>A p</w:t>
      </w:r>
      <w:r w:rsidR="006C664F">
        <w:t>resentation to int</w:t>
      </w:r>
      <w:r w:rsidR="00606874">
        <w:t>roduce the project was developed based on the visual identity. Screenshots of some slides follow.</w:t>
      </w:r>
    </w:p>
    <w:p w14:paraId="6046314B" w14:textId="5C7682AD" w:rsidR="007027E2" w:rsidRDefault="00913851" w:rsidP="007027E2">
      <w:pPr>
        <w:pStyle w:val="EUNormal"/>
        <w:keepNext/>
      </w:pPr>
      <w:r w:rsidRPr="00913851">
        <w:rPr>
          <w:noProof/>
        </w:rPr>
        <w:lastRenderedPageBreak/>
        <w:drawing>
          <wp:inline distT="0" distB="0" distL="0" distR="0" wp14:anchorId="269E698B" wp14:editId="2643CC12">
            <wp:extent cx="3034646" cy="1722120"/>
            <wp:effectExtent l="0" t="0" r="0" b="0"/>
            <wp:docPr id="13" name="Picture 13"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ogo&#10;&#10;Description automatically generated"/>
                    <pic:cNvPicPr/>
                  </pic:nvPicPr>
                  <pic:blipFill>
                    <a:blip r:embed="rId25"/>
                    <a:stretch>
                      <a:fillRect/>
                    </a:stretch>
                  </pic:blipFill>
                  <pic:spPr>
                    <a:xfrm>
                      <a:off x="0" y="0"/>
                      <a:ext cx="3042728" cy="1726706"/>
                    </a:xfrm>
                    <a:prstGeom prst="rect">
                      <a:avLst/>
                    </a:prstGeom>
                  </pic:spPr>
                </pic:pic>
              </a:graphicData>
            </a:graphic>
          </wp:inline>
        </w:drawing>
      </w:r>
      <w:r w:rsidR="00666F52" w:rsidRPr="00666F52">
        <w:rPr>
          <w:noProof/>
        </w:rPr>
        <w:drawing>
          <wp:inline distT="0" distB="0" distL="0" distR="0" wp14:anchorId="0034D60D" wp14:editId="1F2EAB83">
            <wp:extent cx="3055195" cy="1709058"/>
            <wp:effectExtent l="0" t="0" r="0" b="5715"/>
            <wp:docPr id="11" name="Picture 11" descr="A picture containing text, person, hand, m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erson, hand, male&#10;&#10;Description automatically generated"/>
                    <pic:cNvPicPr/>
                  </pic:nvPicPr>
                  <pic:blipFill>
                    <a:blip r:embed="rId26"/>
                    <a:stretch>
                      <a:fillRect/>
                    </a:stretch>
                  </pic:blipFill>
                  <pic:spPr>
                    <a:xfrm>
                      <a:off x="0" y="0"/>
                      <a:ext cx="3074778" cy="1720013"/>
                    </a:xfrm>
                    <a:prstGeom prst="rect">
                      <a:avLst/>
                    </a:prstGeom>
                  </pic:spPr>
                </pic:pic>
              </a:graphicData>
            </a:graphic>
          </wp:inline>
        </w:drawing>
      </w:r>
    </w:p>
    <w:p w14:paraId="22081CF5" w14:textId="271ACE12" w:rsidR="007027E2" w:rsidRDefault="007027E2" w:rsidP="00493F54">
      <w:pPr>
        <w:pStyle w:val="Caption"/>
      </w:pPr>
      <w:bookmarkStart w:id="30" w:name="_Toc120889333"/>
      <w:r>
        <w:t xml:space="preserve">Image </w:t>
      </w:r>
      <w:r>
        <w:fldChar w:fldCharType="begin"/>
      </w:r>
      <w:r>
        <w:instrText xml:space="preserve"> SEQ Image \* ARABIC </w:instrText>
      </w:r>
      <w:r>
        <w:fldChar w:fldCharType="separate"/>
      </w:r>
      <w:r w:rsidR="007506BD">
        <w:rPr>
          <w:noProof/>
        </w:rPr>
        <w:t>14</w:t>
      </w:r>
      <w:r>
        <w:fldChar w:fldCharType="end"/>
      </w:r>
      <w:r>
        <w:t xml:space="preserve"> - Presentation first slide</w:t>
      </w:r>
      <w:r w:rsidR="00CB679E">
        <w:tab/>
      </w:r>
      <w:r w:rsidR="00CB679E">
        <w:tab/>
      </w:r>
      <w:r w:rsidR="00CB679E">
        <w:tab/>
      </w:r>
      <w:r>
        <w:t xml:space="preserve">Image </w:t>
      </w:r>
      <w:r>
        <w:fldChar w:fldCharType="begin"/>
      </w:r>
      <w:r>
        <w:instrText xml:space="preserve"> SEQ Image \* ARABIC </w:instrText>
      </w:r>
      <w:r>
        <w:fldChar w:fldCharType="separate"/>
      </w:r>
      <w:r w:rsidR="007506BD">
        <w:rPr>
          <w:noProof/>
        </w:rPr>
        <w:t>15</w:t>
      </w:r>
      <w:r>
        <w:fldChar w:fldCharType="end"/>
      </w:r>
      <w:r>
        <w:t xml:space="preserve"> - Presentation intro</w:t>
      </w:r>
      <w:bookmarkEnd w:id="30"/>
    </w:p>
    <w:p w14:paraId="198DB1FF" w14:textId="77777777" w:rsidR="00CB679E" w:rsidRDefault="00B02BC4" w:rsidP="00CB679E">
      <w:pPr>
        <w:pStyle w:val="EUNormal"/>
        <w:keepNext/>
      </w:pPr>
      <w:r w:rsidRPr="00B02BC4">
        <w:rPr>
          <w:noProof/>
        </w:rPr>
        <w:drawing>
          <wp:inline distT="0" distB="0" distL="0" distR="0" wp14:anchorId="20971B3B" wp14:editId="1DDB0B21">
            <wp:extent cx="3038630" cy="1729740"/>
            <wp:effectExtent l="0" t="0" r="9525" b="381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27"/>
                    <a:stretch>
                      <a:fillRect/>
                    </a:stretch>
                  </pic:blipFill>
                  <pic:spPr>
                    <a:xfrm>
                      <a:off x="0" y="0"/>
                      <a:ext cx="3052444" cy="1737603"/>
                    </a:xfrm>
                    <a:prstGeom prst="rect">
                      <a:avLst/>
                    </a:prstGeom>
                  </pic:spPr>
                </pic:pic>
              </a:graphicData>
            </a:graphic>
          </wp:inline>
        </w:drawing>
      </w:r>
      <w:r w:rsidR="00CB679E" w:rsidRPr="00CB4619">
        <w:rPr>
          <w:noProof/>
        </w:rPr>
        <w:drawing>
          <wp:inline distT="0" distB="0" distL="0" distR="0" wp14:anchorId="051CDF77" wp14:editId="3FB57F58">
            <wp:extent cx="3037219" cy="1706880"/>
            <wp:effectExtent l="0" t="0" r="0" b="762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8"/>
                    <a:stretch>
                      <a:fillRect/>
                    </a:stretch>
                  </pic:blipFill>
                  <pic:spPr>
                    <a:xfrm>
                      <a:off x="0" y="0"/>
                      <a:ext cx="3039745" cy="1708300"/>
                    </a:xfrm>
                    <a:prstGeom prst="rect">
                      <a:avLst/>
                    </a:prstGeom>
                  </pic:spPr>
                </pic:pic>
              </a:graphicData>
            </a:graphic>
          </wp:inline>
        </w:drawing>
      </w:r>
    </w:p>
    <w:p w14:paraId="42C48C53" w14:textId="172C4B4A" w:rsidR="00CB679E" w:rsidRDefault="00CB679E" w:rsidP="00493F54">
      <w:pPr>
        <w:pStyle w:val="Caption"/>
      </w:pPr>
      <w:bookmarkStart w:id="31" w:name="_Toc120889334"/>
      <w:r>
        <w:t xml:space="preserve">Image </w:t>
      </w:r>
      <w:r>
        <w:fldChar w:fldCharType="begin"/>
      </w:r>
      <w:r>
        <w:instrText xml:space="preserve"> SEQ Image \* ARABIC </w:instrText>
      </w:r>
      <w:r>
        <w:fldChar w:fldCharType="separate"/>
      </w:r>
      <w:r w:rsidR="007506BD">
        <w:rPr>
          <w:noProof/>
        </w:rPr>
        <w:t>16</w:t>
      </w:r>
      <w:r>
        <w:fldChar w:fldCharType="end"/>
      </w:r>
      <w:r>
        <w:t xml:space="preserve"> - Presentation section title</w:t>
      </w:r>
      <w:r>
        <w:tab/>
      </w:r>
      <w:r>
        <w:tab/>
      </w:r>
      <w:r>
        <w:tab/>
        <w:t xml:space="preserve">Image </w:t>
      </w:r>
      <w:r>
        <w:fldChar w:fldCharType="begin"/>
      </w:r>
      <w:r>
        <w:instrText xml:space="preserve"> SEQ Image \* ARABIC </w:instrText>
      </w:r>
      <w:r>
        <w:fldChar w:fldCharType="separate"/>
      </w:r>
      <w:r w:rsidR="007506BD">
        <w:rPr>
          <w:noProof/>
        </w:rPr>
        <w:t>17</w:t>
      </w:r>
      <w:r>
        <w:fldChar w:fldCharType="end"/>
      </w:r>
      <w:r>
        <w:t xml:space="preserve"> - Presentation content slide</w:t>
      </w:r>
      <w:bookmarkEnd w:id="31"/>
    </w:p>
    <w:p w14:paraId="1D249529" w14:textId="6297F410" w:rsidR="00CB679E" w:rsidRDefault="00DB61C5" w:rsidP="00493F54">
      <w:pPr>
        <w:pStyle w:val="Caption"/>
      </w:pPr>
      <w:r>
        <w:t xml:space="preserve">The presentation will be distributed and used </w:t>
      </w:r>
      <w:r w:rsidR="000A17F7">
        <w:t xml:space="preserve">to </w:t>
      </w:r>
      <w:r w:rsidR="004B1ADC">
        <w:t>introduce the project</w:t>
      </w:r>
      <w:r w:rsidR="00574664">
        <w:t xml:space="preserve">. Further ahead in the project timeline more </w:t>
      </w:r>
      <w:r w:rsidR="0069246C">
        <w:t xml:space="preserve">specific presentations can be developed based on the </w:t>
      </w:r>
      <w:r w:rsidR="004011D9">
        <w:t xml:space="preserve">FERMI consortium needs and objectives. </w:t>
      </w:r>
      <w:r w:rsidR="00B532C1">
        <w:t>A template is developed based on the introductory presentation.</w:t>
      </w:r>
    </w:p>
    <w:p w14:paraId="3B945532" w14:textId="3EE71090" w:rsidR="00BA67A4" w:rsidRDefault="0030362A" w:rsidP="00BA67A4">
      <w:pPr>
        <w:pStyle w:val="EUHeading1"/>
      </w:pPr>
      <w:bookmarkStart w:id="32" w:name="_Toc120889300"/>
      <w:r>
        <w:lastRenderedPageBreak/>
        <w:t>Dissemination and communication channels</w:t>
      </w:r>
      <w:r w:rsidR="000C3C42">
        <w:t xml:space="preserve"> and stakeholders</w:t>
      </w:r>
      <w:bookmarkEnd w:id="32"/>
    </w:p>
    <w:p w14:paraId="38181E3E" w14:textId="0F366C15" w:rsidR="0030362A" w:rsidRDefault="0030362A" w:rsidP="0030362A">
      <w:pPr>
        <w:pStyle w:val="EUNormal"/>
      </w:pPr>
      <w:r>
        <w:t>Th</w:t>
      </w:r>
      <w:r w:rsidR="001E0CC6">
        <w:t>e communication starter pack includes an overview of the main channels for communication and dissemination of the FERMI project. T</w:t>
      </w:r>
      <w:r w:rsidR="003570A1">
        <w:t>hese are divided into events</w:t>
      </w:r>
      <w:r w:rsidR="00E544AB">
        <w:t xml:space="preserve">, </w:t>
      </w:r>
      <w:r w:rsidR="003570A1">
        <w:t>journals</w:t>
      </w:r>
      <w:r w:rsidR="00E544AB">
        <w:t xml:space="preserve"> and other avenues for publication, and stakeholders</w:t>
      </w:r>
      <w:r w:rsidR="00782318">
        <w:t>. The lists presented here are by no means exhaustive</w:t>
      </w:r>
      <w:r w:rsidR="00367577">
        <w:t>. In fact, they will be further expanded with the contribution of the FERMI consortium members.</w:t>
      </w:r>
      <w:r w:rsidR="00321FFC">
        <w:t xml:space="preserve"> Partners will be asked to contribute through </w:t>
      </w:r>
      <w:r w:rsidR="007506BD">
        <w:t xml:space="preserve">a form </w:t>
      </w:r>
      <w:proofErr w:type="gramStart"/>
      <w:r w:rsidR="007506BD">
        <w:t>similar to</w:t>
      </w:r>
      <w:proofErr w:type="gramEnd"/>
      <w:r w:rsidR="007506BD">
        <w:t xml:space="preserve"> the one showed in the following image.</w:t>
      </w:r>
    </w:p>
    <w:p w14:paraId="5724A502" w14:textId="77777777" w:rsidR="007506BD" w:rsidRDefault="007506BD" w:rsidP="007506BD">
      <w:pPr>
        <w:pStyle w:val="EUNormal"/>
        <w:keepNext/>
      </w:pPr>
      <w:r w:rsidRPr="007506BD">
        <w:rPr>
          <w:noProof/>
        </w:rPr>
        <w:drawing>
          <wp:inline distT="0" distB="0" distL="0" distR="0" wp14:anchorId="68B334AA" wp14:editId="211F24D9">
            <wp:extent cx="6173370" cy="1266825"/>
            <wp:effectExtent l="0" t="0" r="0" b="0"/>
            <wp:docPr id="31" name="Picture 3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graphical user interface&#10;&#10;Description automatically generated"/>
                    <pic:cNvPicPr/>
                  </pic:nvPicPr>
                  <pic:blipFill>
                    <a:blip r:embed="rId29"/>
                    <a:stretch>
                      <a:fillRect/>
                    </a:stretch>
                  </pic:blipFill>
                  <pic:spPr>
                    <a:xfrm>
                      <a:off x="0" y="0"/>
                      <a:ext cx="6182311" cy="1268660"/>
                    </a:xfrm>
                    <a:prstGeom prst="rect">
                      <a:avLst/>
                    </a:prstGeom>
                  </pic:spPr>
                </pic:pic>
              </a:graphicData>
            </a:graphic>
          </wp:inline>
        </w:drawing>
      </w:r>
    </w:p>
    <w:p w14:paraId="266AC13D" w14:textId="5E974EA9" w:rsidR="009812A8" w:rsidRDefault="007506BD" w:rsidP="009812A8">
      <w:pPr>
        <w:pStyle w:val="Caption"/>
      </w:pPr>
      <w:bookmarkStart w:id="33" w:name="_Toc120889335"/>
      <w:r>
        <w:t xml:space="preserve">Image </w:t>
      </w:r>
      <w:r>
        <w:fldChar w:fldCharType="begin"/>
      </w:r>
      <w:r>
        <w:instrText xml:space="preserve"> SEQ Image \* ARABIC </w:instrText>
      </w:r>
      <w:r>
        <w:fldChar w:fldCharType="separate"/>
      </w:r>
      <w:r>
        <w:rPr>
          <w:noProof/>
        </w:rPr>
        <w:t>18</w:t>
      </w:r>
      <w:r>
        <w:fldChar w:fldCharType="end"/>
      </w:r>
      <w:r>
        <w:t xml:space="preserve"> - Form for contribution to dissemination, </w:t>
      </w:r>
      <w:proofErr w:type="gramStart"/>
      <w:r>
        <w:t>communication</w:t>
      </w:r>
      <w:proofErr w:type="gramEnd"/>
      <w:r>
        <w:t xml:space="preserve"> and stakeholder engagement</w:t>
      </w:r>
      <w:bookmarkEnd w:id="33"/>
    </w:p>
    <w:p w14:paraId="4F4C17BA" w14:textId="2E161D44" w:rsidR="009812A8" w:rsidRPr="009812A8" w:rsidRDefault="009812A8" w:rsidP="009812A8">
      <w:pPr>
        <w:pStyle w:val="EUNormal"/>
      </w:pPr>
      <w:r>
        <w:t xml:space="preserve">Potential stakeholders will be targeted by </w:t>
      </w:r>
      <w:r w:rsidR="00B9659F">
        <w:t>the FERMI consortium members and directly asked to enrol as stakeholders of the project. This will ensure compliance with the</w:t>
      </w:r>
      <w:r w:rsidR="00EA7814">
        <w:t xml:space="preserve"> General Data Protection Regulation of the European Union.</w:t>
      </w:r>
    </w:p>
    <w:p w14:paraId="5960D1D8" w14:textId="464A657C" w:rsidR="00367577" w:rsidRDefault="00367577" w:rsidP="00367577">
      <w:pPr>
        <w:pStyle w:val="EUHeading2"/>
      </w:pPr>
      <w:bookmarkStart w:id="34" w:name="_Toc120889301"/>
      <w:r>
        <w:t>List of events</w:t>
      </w:r>
      <w:bookmarkEnd w:id="34"/>
    </w:p>
    <w:p w14:paraId="72610570" w14:textId="0A0BE2B5" w:rsidR="00795184" w:rsidRPr="0057499E" w:rsidRDefault="00795184" w:rsidP="00367577">
      <w:pPr>
        <w:pStyle w:val="EUNormal"/>
        <w:rPr>
          <w:b/>
          <w:bCs/>
        </w:rPr>
      </w:pPr>
      <w:r w:rsidRPr="0057499E">
        <w:rPr>
          <w:b/>
          <w:bCs/>
        </w:rPr>
        <w:t>I</w:t>
      </w:r>
      <w:r w:rsidR="00926D0B" w:rsidRPr="0057499E">
        <w:rPr>
          <w:b/>
          <w:bCs/>
        </w:rPr>
        <w:t xml:space="preserve">ntelligence Support Systems for Electronic Surveillance, </w:t>
      </w:r>
      <w:proofErr w:type="gramStart"/>
      <w:r w:rsidR="00926D0B" w:rsidRPr="0057499E">
        <w:rPr>
          <w:b/>
          <w:bCs/>
        </w:rPr>
        <w:t>Social Media</w:t>
      </w:r>
      <w:proofErr w:type="gramEnd"/>
      <w:r w:rsidR="00926D0B" w:rsidRPr="0057499E">
        <w:rPr>
          <w:b/>
          <w:bCs/>
        </w:rPr>
        <w:t>/</w:t>
      </w:r>
      <w:proofErr w:type="spellStart"/>
      <w:r w:rsidR="00926D0B" w:rsidRPr="0057499E">
        <w:rPr>
          <w:b/>
          <w:bCs/>
        </w:rPr>
        <w:t>DarkNet</w:t>
      </w:r>
      <w:proofErr w:type="spellEnd"/>
      <w:r w:rsidR="00926D0B" w:rsidRPr="0057499E">
        <w:rPr>
          <w:b/>
          <w:bCs/>
        </w:rPr>
        <w:t xml:space="preserve"> Monitoring and Cyber Threat Detection</w:t>
      </w:r>
      <w:r w:rsidR="000704FD" w:rsidRPr="0057499E">
        <w:rPr>
          <w:b/>
          <w:bCs/>
        </w:rPr>
        <w:t>, 6-8 June 2023, Prague (CZ).</w:t>
      </w:r>
    </w:p>
    <w:p w14:paraId="198EA621" w14:textId="0CD2144A" w:rsidR="00367577" w:rsidRDefault="00795184" w:rsidP="00367577">
      <w:pPr>
        <w:pStyle w:val="EUNormal"/>
      </w:pPr>
      <w:r w:rsidRPr="00795184">
        <w:t>ISS World Europe is the world's largest gathering of Regional Law Enforcement, Intelligence and Homeland Security Analysts, Telecoms as well as Financial Crime Investigators responsible for Cyber Crime Investigation, Electronic Surveillance and Intelligence Gathering.</w:t>
      </w:r>
    </w:p>
    <w:p w14:paraId="26983E6E" w14:textId="12B9AE0C" w:rsidR="000704FD" w:rsidRDefault="00132B58" w:rsidP="00367577">
      <w:pPr>
        <w:pStyle w:val="EUNormal"/>
        <w:rPr>
          <w:b/>
          <w:bCs/>
        </w:rPr>
      </w:pPr>
      <w:r w:rsidRPr="0057499E">
        <w:rPr>
          <w:b/>
          <w:bCs/>
        </w:rPr>
        <w:t xml:space="preserve">The 23rd Annual Conference of the ESC (EUROCRIM), 6-9 September </w:t>
      </w:r>
      <w:r w:rsidR="001A482B" w:rsidRPr="0057499E">
        <w:rPr>
          <w:b/>
          <w:bCs/>
        </w:rPr>
        <w:t xml:space="preserve">2023, </w:t>
      </w:r>
      <w:r w:rsidRPr="0057499E">
        <w:rPr>
          <w:b/>
          <w:bCs/>
        </w:rPr>
        <w:t xml:space="preserve">Florence </w:t>
      </w:r>
      <w:r w:rsidR="001A482B" w:rsidRPr="0057499E">
        <w:rPr>
          <w:b/>
          <w:bCs/>
        </w:rPr>
        <w:t>(</w:t>
      </w:r>
      <w:r w:rsidR="009E1BCE">
        <w:rPr>
          <w:b/>
          <w:bCs/>
        </w:rPr>
        <w:t>IT</w:t>
      </w:r>
      <w:r w:rsidR="001A482B" w:rsidRPr="0057499E">
        <w:rPr>
          <w:b/>
          <w:bCs/>
        </w:rPr>
        <w:t>).</w:t>
      </w:r>
    </w:p>
    <w:p w14:paraId="60FDD282" w14:textId="7856C3FE" w:rsidR="000C3C42" w:rsidRDefault="009352B7" w:rsidP="00367577">
      <w:pPr>
        <w:pStyle w:val="EUNormal"/>
        <w:rPr>
          <w:b/>
          <w:bCs/>
        </w:rPr>
      </w:pPr>
      <w:r w:rsidRPr="009352B7">
        <w:rPr>
          <w:b/>
          <w:bCs/>
        </w:rPr>
        <w:t xml:space="preserve">EU </w:t>
      </w:r>
      <w:proofErr w:type="spellStart"/>
      <w:r w:rsidRPr="009352B7">
        <w:rPr>
          <w:b/>
          <w:bCs/>
        </w:rPr>
        <w:t>DisinfoLab</w:t>
      </w:r>
      <w:proofErr w:type="spellEnd"/>
      <w:r w:rsidRPr="009352B7">
        <w:rPr>
          <w:b/>
          <w:bCs/>
        </w:rPr>
        <w:t xml:space="preserve"> 202</w:t>
      </w:r>
      <w:r>
        <w:rPr>
          <w:b/>
          <w:bCs/>
        </w:rPr>
        <w:t>3</w:t>
      </w:r>
      <w:r w:rsidRPr="009352B7">
        <w:rPr>
          <w:b/>
          <w:bCs/>
        </w:rPr>
        <w:t xml:space="preserve"> Annual Conference</w:t>
      </w:r>
      <w:r>
        <w:rPr>
          <w:b/>
          <w:bCs/>
        </w:rPr>
        <w:t xml:space="preserve">, 11-12 October, </w:t>
      </w:r>
      <w:r w:rsidR="009E1BCE">
        <w:rPr>
          <w:b/>
          <w:bCs/>
        </w:rPr>
        <w:t>Krakow (PL).</w:t>
      </w:r>
    </w:p>
    <w:p w14:paraId="14E10B1F" w14:textId="683C9DA3" w:rsidR="008B5384" w:rsidRPr="00B01327" w:rsidRDefault="00B01327" w:rsidP="00367577">
      <w:pPr>
        <w:pStyle w:val="EUNormal"/>
      </w:pPr>
      <w:r>
        <w:t xml:space="preserve">EU </w:t>
      </w:r>
      <w:proofErr w:type="spellStart"/>
      <w:r>
        <w:t>DisinfoLab</w:t>
      </w:r>
      <w:proofErr w:type="spellEnd"/>
      <w:r>
        <w:t xml:space="preserve"> is an independent non-profit organisation focused on tackling sophisticated disinformation campaigns targeting the EU, its member states, core institutions, and core values.</w:t>
      </w:r>
    </w:p>
    <w:p w14:paraId="30C6228A" w14:textId="037D7642" w:rsidR="0BE9110E" w:rsidRDefault="0BE9110E" w:rsidP="2BD2ACB3">
      <w:pPr>
        <w:pStyle w:val="EUNormal"/>
        <w:rPr>
          <w:rFonts w:ascii="Helvetica" w:eastAsia="Helvetica" w:hAnsi="Helvetica" w:cs="Helvetica"/>
          <w:color w:val="222222"/>
          <w:sz w:val="16"/>
          <w:szCs w:val="16"/>
        </w:rPr>
      </w:pPr>
      <w:r w:rsidRPr="2BD2ACB3">
        <w:rPr>
          <w:b/>
          <w:bCs/>
          <w:szCs w:val="22"/>
        </w:rPr>
        <w:t>European Intelligence and Security Informatics Conference</w:t>
      </w:r>
      <w:r w:rsidR="28F5121F" w:rsidRPr="2BD2ACB3">
        <w:rPr>
          <w:b/>
          <w:bCs/>
          <w:szCs w:val="22"/>
        </w:rPr>
        <w:t>.</w:t>
      </w:r>
    </w:p>
    <w:p w14:paraId="082045E8" w14:textId="05096CA2" w:rsidR="000C3C42" w:rsidRDefault="000C3C42" w:rsidP="000C3C42">
      <w:pPr>
        <w:pStyle w:val="EUHeading2"/>
      </w:pPr>
      <w:bookmarkStart w:id="35" w:name="_Toc120889302"/>
      <w:r>
        <w:t>List of journals</w:t>
      </w:r>
      <w:r w:rsidR="003459A8">
        <w:t xml:space="preserve"> and other avenues for publication</w:t>
      </w:r>
      <w:bookmarkEnd w:id="35"/>
    </w:p>
    <w:p w14:paraId="146363FF" w14:textId="77777777" w:rsidR="003459A8" w:rsidRPr="009403A0" w:rsidRDefault="003459A8" w:rsidP="003459A8">
      <w:pPr>
        <w:pStyle w:val="EUNormal"/>
        <w:numPr>
          <w:ilvl w:val="0"/>
          <w:numId w:val="12"/>
        </w:numPr>
        <w:rPr>
          <w:b/>
          <w:bCs/>
        </w:rPr>
      </w:pPr>
      <w:proofErr w:type="spellStart"/>
      <w:r w:rsidRPr="009403A0">
        <w:rPr>
          <w:b/>
          <w:bCs/>
        </w:rPr>
        <w:t>arXiv</w:t>
      </w:r>
      <w:proofErr w:type="spellEnd"/>
    </w:p>
    <w:p w14:paraId="43FFE768" w14:textId="77777777" w:rsidR="003459A8" w:rsidRPr="009403A0" w:rsidRDefault="003459A8" w:rsidP="003459A8">
      <w:pPr>
        <w:pStyle w:val="EUNormal"/>
        <w:numPr>
          <w:ilvl w:val="0"/>
          <w:numId w:val="12"/>
        </w:numPr>
        <w:rPr>
          <w:b/>
          <w:bCs/>
        </w:rPr>
      </w:pPr>
      <w:proofErr w:type="spellStart"/>
      <w:r w:rsidRPr="009403A0">
        <w:rPr>
          <w:b/>
          <w:bCs/>
        </w:rPr>
        <w:t>OpenAIRE</w:t>
      </w:r>
      <w:proofErr w:type="spellEnd"/>
    </w:p>
    <w:p w14:paraId="4B5D5C58" w14:textId="77777777" w:rsidR="003459A8" w:rsidRPr="009403A0" w:rsidRDefault="003459A8" w:rsidP="003459A8">
      <w:pPr>
        <w:pStyle w:val="EUNormal"/>
        <w:numPr>
          <w:ilvl w:val="0"/>
          <w:numId w:val="12"/>
        </w:numPr>
        <w:rPr>
          <w:b/>
          <w:bCs/>
        </w:rPr>
      </w:pPr>
      <w:r w:rsidRPr="009403A0">
        <w:rPr>
          <w:b/>
          <w:bCs/>
        </w:rPr>
        <w:t>Springer</w:t>
      </w:r>
    </w:p>
    <w:p w14:paraId="7A8F0D95" w14:textId="57AC7475" w:rsidR="00880E17" w:rsidRDefault="003459A8" w:rsidP="003459A8">
      <w:pPr>
        <w:pStyle w:val="EUNormal"/>
        <w:numPr>
          <w:ilvl w:val="0"/>
          <w:numId w:val="12"/>
        </w:numPr>
        <w:rPr>
          <w:b/>
          <w:bCs/>
        </w:rPr>
      </w:pPr>
      <w:r w:rsidRPr="009403A0">
        <w:rPr>
          <w:b/>
          <w:bCs/>
        </w:rPr>
        <w:t>euvsdisinfo.eu</w:t>
      </w:r>
    </w:p>
    <w:p w14:paraId="625D8EFE" w14:textId="50665CB7" w:rsidR="009403A0" w:rsidRPr="009403A0" w:rsidRDefault="06868146" w:rsidP="40846E58">
      <w:pPr>
        <w:pStyle w:val="EUNormal"/>
        <w:numPr>
          <w:ilvl w:val="0"/>
          <w:numId w:val="12"/>
        </w:numPr>
        <w:rPr>
          <w:b/>
          <w:bCs/>
          <w:szCs w:val="22"/>
        </w:rPr>
      </w:pPr>
      <w:r w:rsidRPr="40846E58">
        <w:rPr>
          <w:b/>
          <w:bCs/>
          <w:szCs w:val="22"/>
        </w:rPr>
        <w:t>International Journal of Critical Infrastructures</w:t>
      </w:r>
    </w:p>
    <w:p w14:paraId="0C46D427" w14:textId="216B64C1" w:rsidR="009403A0" w:rsidRPr="009403A0" w:rsidRDefault="06868146" w:rsidP="40846E58">
      <w:pPr>
        <w:pStyle w:val="EUNormal"/>
        <w:numPr>
          <w:ilvl w:val="0"/>
          <w:numId w:val="12"/>
        </w:numPr>
        <w:rPr>
          <w:b/>
          <w:bCs/>
          <w:szCs w:val="22"/>
        </w:rPr>
      </w:pPr>
      <w:r w:rsidRPr="40846E58">
        <w:rPr>
          <w:b/>
          <w:bCs/>
          <w:szCs w:val="22"/>
        </w:rPr>
        <w:t>European Journal on Criminal Policy and Research</w:t>
      </w:r>
    </w:p>
    <w:p w14:paraId="5721B7C2" w14:textId="73E45374" w:rsidR="009403A0" w:rsidRPr="009403A0" w:rsidRDefault="06868146" w:rsidP="40846E58">
      <w:pPr>
        <w:pStyle w:val="ListParagraph"/>
        <w:numPr>
          <w:ilvl w:val="0"/>
          <w:numId w:val="12"/>
        </w:numPr>
        <w:rPr>
          <w:b/>
          <w:bCs/>
          <w:szCs w:val="22"/>
        </w:rPr>
      </w:pPr>
      <w:r w:rsidRPr="40846E58">
        <w:rPr>
          <w:b/>
          <w:bCs/>
          <w:szCs w:val="22"/>
        </w:rPr>
        <w:t>International Journal of Critical Infrastructure Protection</w:t>
      </w:r>
    </w:p>
    <w:p w14:paraId="2B016664" w14:textId="16CB3BF4" w:rsidR="009403A0" w:rsidRPr="009403A0" w:rsidRDefault="06868146" w:rsidP="40846E58">
      <w:pPr>
        <w:pStyle w:val="ListParagraph"/>
        <w:numPr>
          <w:ilvl w:val="0"/>
          <w:numId w:val="12"/>
        </w:numPr>
      </w:pPr>
      <w:r w:rsidRPr="40846E58">
        <w:rPr>
          <w:b/>
          <w:bCs/>
          <w:szCs w:val="22"/>
        </w:rPr>
        <w:t xml:space="preserve">European Journal for Security Research </w:t>
      </w:r>
      <w:r w:rsidR="009403A0">
        <w:br/>
      </w:r>
    </w:p>
    <w:p w14:paraId="3D90DBCD" w14:textId="74DA7517" w:rsidR="00880E17" w:rsidRDefault="00880E17" w:rsidP="00880E17">
      <w:pPr>
        <w:pStyle w:val="EUHeading2"/>
      </w:pPr>
      <w:bookmarkStart w:id="36" w:name="_Toc120889303"/>
      <w:r>
        <w:lastRenderedPageBreak/>
        <w:t>List of stakeholders</w:t>
      </w:r>
      <w:bookmarkEnd w:id="36"/>
    </w:p>
    <w:p w14:paraId="32CF13A1" w14:textId="445CE1B5" w:rsidR="00880E17" w:rsidRDefault="00880E17" w:rsidP="00880E17">
      <w:pPr>
        <w:pStyle w:val="EUNormal"/>
      </w:pPr>
      <w:r>
        <w:t>European Union funded projects</w:t>
      </w:r>
      <w:r w:rsidR="006B718E">
        <w:t xml:space="preserve"> are the first target </w:t>
      </w:r>
      <w:proofErr w:type="gramStart"/>
      <w:r w:rsidR="006B718E">
        <w:t>in order to</w:t>
      </w:r>
      <w:proofErr w:type="gramEnd"/>
      <w:r w:rsidR="006B718E">
        <w:t xml:space="preserve"> develop synergies and open the way to collaborative actions. </w:t>
      </w:r>
      <w:r w:rsidR="00105B8C">
        <w:t>Since the stakeholder enrolment has not started yet, the list presented here is limited to projects and initiatives and does not include natural persons</w:t>
      </w:r>
      <w:r w:rsidR="00E955CC">
        <w:t xml:space="preserve">. This </w:t>
      </w:r>
      <w:proofErr w:type="gramStart"/>
      <w:r w:rsidR="00E955CC">
        <w:t>is in compliance with</w:t>
      </w:r>
      <w:proofErr w:type="gramEnd"/>
      <w:r w:rsidR="00E955CC">
        <w:t xml:space="preserve"> the General Data Protection Regulation which would otherwise require the informed consent of </w:t>
      </w:r>
      <w:r w:rsidR="00965EAE">
        <w:t>said natural persons to be enlisted as stakeholders of the project.</w:t>
      </w:r>
    </w:p>
    <w:p w14:paraId="0E0D1163" w14:textId="6CF4A8BF" w:rsidR="006B718E" w:rsidRDefault="00A02C77" w:rsidP="00A02C77">
      <w:pPr>
        <w:pStyle w:val="EUNormal"/>
        <w:numPr>
          <w:ilvl w:val="0"/>
          <w:numId w:val="11"/>
        </w:numPr>
        <w:rPr>
          <w:b/>
          <w:bCs/>
        </w:rPr>
      </w:pPr>
      <w:r w:rsidRPr="00A02C77">
        <w:rPr>
          <w:b/>
          <w:bCs/>
        </w:rPr>
        <w:t>SENTINEL</w:t>
      </w:r>
    </w:p>
    <w:p w14:paraId="749EF11A" w14:textId="76DD56E6" w:rsidR="00A02C77" w:rsidRDefault="00A02C77" w:rsidP="00A02C77">
      <w:pPr>
        <w:pStyle w:val="EUNormal"/>
        <w:numPr>
          <w:ilvl w:val="0"/>
          <w:numId w:val="11"/>
        </w:numPr>
        <w:rPr>
          <w:b/>
          <w:bCs/>
        </w:rPr>
      </w:pPr>
      <w:r>
        <w:rPr>
          <w:b/>
          <w:bCs/>
        </w:rPr>
        <w:t>ROXANNE</w:t>
      </w:r>
    </w:p>
    <w:p w14:paraId="6DBA60D3" w14:textId="1E77011B" w:rsidR="00A02C77" w:rsidRDefault="00A02C77" w:rsidP="00A02C77">
      <w:pPr>
        <w:pStyle w:val="EUNormal"/>
        <w:numPr>
          <w:ilvl w:val="0"/>
          <w:numId w:val="11"/>
        </w:numPr>
        <w:rPr>
          <w:b/>
          <w:bCs/>
        </w:rPr>
      </w:pPr>
      <w:r>
        <w:rPr>
          <w:b/>
          <w:bCs/>
        </w:rPr>
        <w:t>MARVEL</w:t>
      </w:r>
    </w:p>
    <w:p w14:paraId="738B847D" w14:textId="043ECE6D" w:rsidR="00A02C77" w:rsidRDefault="00A02C77" w:rsidP="00A02C77">
      <w:pPr>
        <w:pStyle w:val="EUNormal"/>
        <w:numPr>
          <w:ilvl w:val="0"/>
          <w:numId w:val="11"/>
        </w:numPr>
        <w:rPr>
          <w:b/>
          <w:bCs/>
        </w:rPr>
      </w:pPr>
      <w:proofErr w:type="spellStart"/>
      <w:r>
        <w:rPr>
          <w:b/>
          <w:bCs/>
        </w:rPr>
        <w:t>OSiMa</w:t>
      </w:r>
      <w:proofErr w:type="spellEnd"/>
    </w:p>
    <w:p w14:paraId="28FBB1B7" w14:textId="37911709" w:rsidR="00A02C77" w:rsidRDefault="0087422A" w:rsidP="00A02C77">
      <w:pPr>
        <w:pStyle w:val="EUNormal"/>
        <w:numPr>
          <w:ilvl w:val="0"/>
          <w:numId w:val="11"/>
        </w:numPr>
        <w:rPr>
          <w:b/>
          <w:bCs/>
        </w:rPr>
      </w:pPr>
      <w:r>
        <w:rPr>
          <w:b/>
          <w:bCs/>
        </w:rPr>
        <w:t>WISIND</w:t>
      </w:r>
    </w:p>
    <w:p w14:paraId="73C58D6D" w14:textId="37F94F1E" w:rsidR="0087422A" w:rsidRDefault="0087422A" w:rsidP="00A02C77">
      <w:pPr>
        <w:pStyle w:val="EUNormal"/>
        <w:numPr>
          <w:ilvl w:val="0"/>
          <w:numId w:val="11"/>
        </w:numPr>
        <w:rPr>
          <w:b/>
          <w:bCs/>
        </w:rPr>
      </w:pPr>
      <w:r>
        <w:rPr>
          <w:b/>
          <w:bCs/>
        </w:rPr>
        <w:t>ENSURESEC</w:t>
      </w:r>
    </w:p>
    <w:p w14:paraId="779DB78F" w14:textId="7EF6AADC" w:rsidR="0087422A" w:rsidRDefault="0087422A" w:rsidP="00A02C77">
      <w:pPr>
        <w:pStyle w:val="EUNormal"/>
        <w:numPr>
          <w:ilvl w:val="0"/>
          <w:numId w:val="11"/>
        </w:numPr>
        <w:rPr>
          <w:b/>
          <w:bCs/>
        </w:rPr>
      </w:pPr>
      <w:r>
        <w:rPr>
          <w:b/>
          <w:bCs/>
        </w:rPr>
        <w:t>Policy Cloud</w:t>
      </w:r>
    </w:p>
    <w:p w14:paraId="6BF66FA5" w14:textId="77CD10CB" w:rsidR="0087422A" w:rsidRDefault="0087422A" w:rsidP="00A02C77">
      <w:pPr>
        <w:pStyle w:val="EUNormal"/>
        <w:numPr>
          <w:ilvl w:val="0"/>
          <w:numId w:val="11"/>
        </w:numPr>
        <w:rPr>
          <w:b/>
          <w:bCs/>
        </w:rPr>
      </w:pPr>
      <w:r>
        <w:rPr>
          <w:b/>
          <w:bCs/>
        </w:rPr>
        <w:t>Cyber-TNOC</w:t>
      </w:r>
    </w:p>
    <w:p w14:paraId="51F25C48" w14:textId="01B9484E" w:rsidR="0087422A" w:rsidRDefault="0087422A" w:rsidP="00A02C77">
      <w:pPr>
        <w:pStyle w:val="EUNormal"/>
        <w:numPr>
          <w:ilvl w:val="0"/>
          <w:numId w:val="11"/>
        </w:numPr>
        <w:rPr>
          <w:b/>
          <w:bCs/>
        </w:rPr>
      </w:pPr>
      <w:r>
        <w:rPr>
          <w:b/>
          <w:bCs/>
        </w:rPr>
        <w:t>DATACORS</w:t>
      </w:r>
    </w:p>
    <w:p w14:paraId="6E0DDFBA" w14:textId="329DA805" w:rsidR="0087422A" w:rsidRDefault="0087422A" w:rsidP="00A02C77">
      <w:pPr>
        <w:pStyle w:val="EUNormal"/>
        <w:numPr>
          <w:ilvl w:val="0"/>
          <w:numId w:val="11"/>
        </w:numPr>
        <w:rPr>
          <w:b/>
          <w:bCs/>
        </w:rPr>
      </w:pPr>
      <w:r>
        <w:rPr>
          <w:b/>
          <w:bCs/>
        </w:rPr>
        <w:t>EUNOMIA</w:t>
      </w:r>
    </w:p>
    <w:p w14:paraId="549A9DD9" w14:textId="701686AD" w:rsidR="00F1401B" w:rsidRPr="00A02C77" w:rsidRDefault="00F1401B" w:rsidP="00A02C77">
      <w:pPr>
        <w:pStyle w:val="EUNormal"/>
        <w:numPr>
          <w:ilvl w:val="0"/>
          <w:numId w:val="11"/>
        </w:numPr>
        <w:rPr>
          <w:b/>
          <w:bCs/>
        </w:rPr>
      </w:pPr>
      <w:r>
        <w:rPr>
          <w:b/>
          <w:bCs/>
        </w:rPr>
        <w:t>Medi@4sec</w:t>
      </w:r>
    </w:p>
    <w:p w14:paraId="62BD7847" w14:textId="6DC03C8C" w:rsidR="00EE1F47" w:rsidRDefault="00BE7F69" w:rsidP="00EE1F47">
      <w:pPr>
        <w:pStyle w:val="EUHeading1"/>
      </w:pPr>
      <w:bookmarkStart w:id="37" w:name="_Toc120889304"/>
      <w:r>
        <w:lastRenderedPageBreak/>
        <w:t>Website of the project FERMI</w:t>
      </w:r>
      <w:bookmarkEnd w:id="37"/>
    </w:p>
    <w:p w14:paraId="5E463E29" w14:textId="415FA4A5" w:rsidR="00BE7F69" w:rsidRDefault="00E428FA" w:rsidP="00BE7F69">
      <w:pPr>
        <w:pStyle w:val="EUNormal"/>
      </w:pPr>
      <w:r>
        <w:t xml:space="preserve">The </w:t>
      </w:r>
      <w:r w:rsidR="003E06BA">
        <w:t xml:space="preserve">Horizon Europe project FERMI will also establish its online presence through </w:t>
      </w:r>
      <w:r w:rsidR="004628A8">
        <w:t>a website. This will be a pivotal channel for communication and disseminat</w:t>
      </w:r>
      <w:r w:rsidR="00932ACD">
        <w:t xml:space="preserve">ion of the project’s activities, </w:t>
      </w:r>
      <w:r w:rsidR="00CC1076">
        <w:t>findings,</w:t>
      </w:r>
      <w:r w:rsidR="00932ACD">
        <w:t xml:space="preserve"> and results. Additionally, it will </w:t>
      </w:r>
      <w:r w:rsidR="00BC6A47">
        <w:t xml:space="preserve">offer the opportunity to stakeholders to </w:t>
      </w:r>
      <w:r w:rsidR="00FB3D9E">
        <w:t xml:space="preserve">register as such and to follow the developments throughout the project duration. </w:t>
      </w:r>
      <w:r w:rsidR="00B25770">
        <w:t>In other words, the website will be a</w:t>
      </w:r>
      <w:r w:rsidR="00FB7170">
        <w:t xml:space="preserve">kin to a </w:t>
      </w:r>
      <w:r w:rsidR="00B25770">
        <w:t>single</w:t>
      </w:r>
      <w:r w:rsidR="00476A1D">
        <w:t xml:space="preserve"> point of contact for all information related to FERMI project</w:t>
      </w:r>
      <w:r w:rsidR="00D11596">
        <w:t>.</w:t>
      </w:r>
    </w:p>
    <w:p w14:paraId="3889984F" w14:textId="441680CF" w:rsidR="00D11596" w:rsidRDefault="006E3B44" w:rsidP="00D11596">
      <w:pPr>
        <w:pStyle w:val="EUNormal"/>
        <w:keepNext/>
      </w:pPr>
      <w:r w:rsidRPr="006E3B44">
        <w:rPr>
          <w:noProof/>
        </w:rPr>
        <w:drawing>
          <wp:inline distT="0" distB="0" distL="0" distR="0" wp14:anchorId="58EA749A" wp14:editId="35880F50">
            <wp:extent cx="6120765" cy="291211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912110"/>
                    </a:xfrm>
                    <a:prstGeom prst="rect">
                      <a:avLst/>
                    </a:prstGeom>
                  </pic:spPr>
                </pic:pic>
              </a:graphicData>
            </a:graphic>
          </wp:inline>
        </w:drawing>
      </w:r>
      <w:r w:rsidRPr="006E3B44">
        <w:rPr>
          <w:noProof/>
        </w:rPr>
        <w:t xml:space="preserve"> </w:t>
      </w:r>
    </w:p>
    <w:p w14:paraId="311C89F1" w14:textId="33B8302D" w:rsidR="00E35F6F" w:rsidRDefault="00D11596" w:rsidP="00D11596">
      <w:pPr>
        <w:pStyle w:val="Caption"/>
      </w:pPr>
      <w:bookmarkStart w:id="38" w:name="_Toc120889336"/>
      <w:r>
        <w:t xml:space="preserve">Image </w:t>
      </w:r>
      <w:r>
        <w:fldChar w:fldCharType="begin"/>
      </w:r>
      <w:r>
        <w:instrText xml:space="preserve"> SEQ Image \* ARABIC </w:instrText>
      </w:r>
      <w:r>
        <w:fldChar w:fldCharType="separate"/>
      </w:r>
      <w:r w:rsidR="007506BD">
        <w:rPr>
          <w:noProof/>
        </w:rPr>
        <w:t>19</w:t>
      </w:r>
      <w:r>
        <w:fldChar w:fldCharType="end"/>
      </w:r>
      <w:r>
        <w:t xml:space="preserve"> - Website </w:t>
      </w:r>
      <w:bookmarkEnd w:id="38"/>
      <w:r w:rsidR="00570C6E">
        <w:t>home page (opening view)</w:t>
      </w:r>
    </w:p>
    <w:p w14:paraId="00623B2B" w14:textId="5A553ABA" w:rsidR="00476A1D" w:rsidRDefault="00D52B36" w:rsidP="00D52B36">
      <w:pPr>
        <w:pStyle w:val="EUHeading2"/>
      </w:pPr>
      <w:bookmarkStart w:id="39" w:name="_Toc120889305"/>
      <w:r>
        <w:t>Structure of the website</w:t>
      </w:r>
      <w:bookmarkEnd w:id="39"/>
    </w:p>
    <w:p w14:paraId="1543DF75" w14:textId="77777777" w:rsidR="004B06EF" w:rsidRDefault="004B06EF" w:rsidP="004B06EF">
      <w:pPr>
        <w:pStyle w:val="EUNormal"/>
      </w:pPr>
      <w:r>
        <w:t>The first version of the website structure includes:</w:t>
      </w:r>
    </w:p>
    <w:p w14:paraId="67E0535C" w14:textId="727CC1FC" w:rsidR="004B06EF" w:rsidRDefault="004B06EF" w:rsidP="000C2B83">
      <w:pPr>
        <w:pStyle w:val="EUNormal"/>
        <w:numPr>
          <w:ilvl w:val="0"/>
          <w:numId w:val="13"/>
        </w:numPr>
      </w:pPr>
      <w:r>
        <w:t>Home page</w:t>
      </w:r>
    </w:p>
    <w:p w14:paraId="23EAD1AE" w14:textId="0EA1D538" w:rsidR="004B06EF" w:rsidRDefault="004B06EF" w:rsidP="000C2B83">
      <w:pPr>
        <w:pStyle w:val="EUNormal"/>
        <w:numPr>
          <w:ilvl w:val="0"/>
          <w:numId w:val="13"/>
        </w:numPr>
      </w:pPr>
      <w:r>
        <w:t>About</w:t>
      </w:r>
    </w:p>
    <w:p w14:paraId="027AD136" w14:textId="7EAA495C" w:rsidR="004B06EF" w:rsidRDefault="004B06EF" w:rsidP="000C2B83">
      <w:pPr>
        <w:pStyle w:val="EUNormal"/>
        <w:numPr>
          <w:ilvl w:val="1"/>
          <w:numId w:val="13"/>
        </w:numPr>
      </w:pPr>
      <w:r>
        <w:t>Description of the project</w:t>
      </w:r>
    </w:p>
    <w:p w14:paraId="3CB8C5A8" w14:textId="779EEA4B" w:rsidR="004B06EF" w:rsidRDefault="004B06EF" w:rsidP="000C2B83">
      <w:pPr>
        <w:pStyle w:val="EUNormal"/>
        <w:numPr>
          <w:ilvl w:val="1"/>
          <w:numId w:val="13"/>
        </w:numPr>
      </w:pPr>
      <w:r>
        <w:t>Partners</w:t>
      </w:r>
    </w:p>
    <w:p w14:paraId="17838AFD" w14:textId="5CAADCC1" w:rsidR="004B06EF" w:rsidRDefault="004B06EF" w:rsidP="000C2B83">
      <w:pPr>
        <w:pStyle w:val="EUNormal"/>
        <w:numPr>
          <w:ilvl w:val="1"/>
          <w:numId w:val="13"/>
        </w:numPr>
      </w:pPr>
      <w:r>
        <w:t>Governance</w:t>
      </w:r>
    </w:p>
    <w:p w14:paraId="2C77C4EF" w14:textId="36A79564" w:rsidR="004B06EF" w:rsidRDefault="004B06EF" w:rsidP="000C2B83">
      <w:pPr>
        <w:pStyle w:val="EUNormal"/>
        <w:numPr>
          <w:ilvl w:val="0"/>
          <w:numId w:val="13"/>
        </w:numPr>
      </w:pPr>
      <w:r>
        <w:t>Pilots</w:t>
      </w:r>
    </w:p>
    <w:p w14:paraId="09CAC112" w14:textId="63BF9BD5" w:rsidR="004B06EF" w:rsidRDefault="004B06EF" w:rsidP="000C2B83">
      <w:pPr>
        <w:pStyle w:val="EUNormal"/>
        <w:numPr>
          <w:ilvl w:val="0"/>
          <w:numId w:val="13"/>
        </w:numPr>
      </w:pPr>
      <w:r>
        <w:t>Contact</w:t>
      </w:r>
    </w:p>
    <w:p w14:paraId="425D8483" w14:textId="77777777" w:rsidR="004B06EF" w:rsidRDefault="004B06EF" w:rsidP="004B06EF">
      <w:pPr>
        <w:pStyle w:val="EUNormal"/>
      </w:pPr>
      <w:r>
        <w:t>Whereas the Home page provides an overview of the project and, naturally, functions as a link to the other sections of the website, the other sections dive deeper into the project.</w:t>
      </w:r>
    </w:p>
    <w:p w14:paraId="18B17F8B" w14:textId="47168E79" w:rsidR="004B06EF" w:rsidRDefault="004B06EF" w:rsidP="004B06EF">
      <w:pPr>
        <w:pStyle w:val="EUNormal"/>
      </w:pPr>
      <w:r>
        <w:t xml:space="preserve">The About section includes a page that describes the project’s context, the issue addressed, the solution advanced and more specific objectives of </w:t>
      </w:r>
      <w:r w:rsidR="00B05975">
        <w:t>FERMI</w:t>
      </w:r>
      <w:r>
        <w:t>. Additionally, it includes a page about the consortium partners, these are presented and briefly described. Finally, it includes a page on the governance of the project, hence a description of the work packages and the leadership team (i.e., project’s coordinator, dissemination manager, quality manager, etc.).</w:t>
      </w:r>
    </w:p>
    <w:p w14:paraId="6C76A4D3" w14:textId="276F3BA2" w:rsidR="004B06EF" w:rsidRDefault="004B06EF" w:rsidP="004B06EF">
      <w:pPr>
        <w:pStyle w:val="EUNormal"/>
      </w:pPr>
      <w:r>
        <w:t xml:space="preserve">The section about the Pilots gives access to the three pilot cases of </w:t>
      </w:r>
      <w:r w:rsidR="00B05975">
        <w:t>FERMI</w:t>
      </w:r>
      <w:r>
        <w:t>. The current version of the website offers a high-level overview of the pilots. However, this section is likely to be the object of the first website update.</w:t>
      </w:r>
    </w:p>
    <w:p w14:paraId="25509357" w14:textId="22258627" w:rsidR="00D52B36" w:rsidRPr="00D52B36" w:rsidRDefault="004B06EF" w:rsidP="004B06EF">
      <w:pPr>
        <w:pStyle w:val="EUNormal"/>
      </w:pPr>
      <w:r>
        <w:lastRenderedPageBreak/>
        <w:t xml:space="preserve">Finally, the Contact page. This page evidently includes the contact information of key roles within </w:t>
      </w:r>
      <w:r w:rsidR="00B05975">
        <w:t>FERMI</w:t>
      </w:r>
      <w:r>
        <w:t>.</w:t>
      </w:r>
    </w:p>
    <w:p w14:paraId="1E510220" w14:textId="77777777" w:rsidR="00B478AC" w:rsidRDefault="00B478AC" w:rsidP="002F6D99">
      <w:pPr>
        <w:pStyle w:val="EUHeading1"/>
      </w:pPr>
      <w:bookmarkStart w:id="40" w:name="_Toc120889306"/>
      <w:r>
        <w:lastRenderedPageBreak/>
        <w:t>Conclusions</w:t>
      </w:r>
      <w:bookmarkEnd w:id="40"/>
    </w:p>
    <w:p w14:paraId="41E2A3C3" w14:textId="01D2FC0C" w:rsidR="004B2673" w:rsidRPr="004B2673" w:rsidRDefault="004B2673" w:rsidP="004B2673">
      <w:pPr>
        <w:pStyle w:val="EUNormal"/>
        <w:rPr>
          <w:szCs w:val="22"/>
        </w:rPr>
      </w:pPr>
      <w:r w:rsidRPr="004B2673">
        <w:rPr>
          <w:szCs w:val="22"/>
        </w:rPr>
        <w:t xml:space="preserve">The communication starter pack is a first set of resources for the dissemination and communication of the Horizon EU project FERMI. The communication starter pack </w:t>
      </w:r>
      <w:r>
        <w:rPr>
          <w:szCs w:val="22"/>
        </w:rPr>
        <w:t>provides</w:t>
      </w:r>
      <w:r w:rsidRPr="004B2673">
        <w:rPr>
          <w:szCs w:val="22"/>
        </w:rPr>
        <w:t xml:space="preserve"> an overview of the communication channels and tools that have been developed.</w:t>
      </w:r>
      <w:r w:rsidR="0029098B">
        <w:rPr>
          <w:szCs w:val="22"/>
        </w:rPr>
        <w:t xml:space="preserve"> As a matter of fact, the communication starter pack </w:t>
      </w:r>
      <w:r w:rsidR="00E24A43">
        <w:rPr>
          <w:szCs w:val="22"/>
        </w:rPr>
        <w:t xml:space="preserve">constitutes an input to the deliverable 6.1 </w:t>
      </w:r>
      <w:r w:rsidR="0059274E">
        <w:rPr>
          <w:szCs w:val="22"/>
        </w:rPr>
        <w:t>“T</w:t>
      </w:r>
      <w:r w:rsidR="0059274E" w:rsidRPr="0059274E">
        <w:rPr>
          <w:szCs w:val="22"/>
        </w:rPr>
        <w:t>he FERMI outreach management facilitators package</w:t>
      </w:r>
      <w:r w:rsidR="0059274E">
        <w:rPr>
          <w:szCs w:val="22"/>
        </w:rPr>
        <w:t>”</w:t>
      </w:r>
      <w:r w:rsidR="00AC7C38">
        <w:rPr>
          <w:szCs w:val="22"/>
        </w:rPr>
        <w:t>.</w:t>
      </w:r>
    </w:p>
    <w:p w14:paraId="24CB4564" w14:textId="30466272" w:rsidR="00B478AC" w:rsidRPr="001815AA" w:rsidRDefault="004B2673" w:rsidP="004B2673">
      <w:pPr>
        <w:pStyle w:val="EUNormal"/>
        <w:rPr>
          <w:szCs w:val="22"/>
        </w:rPr>
      </w:pPr>
      <w:r w:rsidRPr="004B2673">
        <w:rPr>
          <w:szCs w:val="22"/>
        </w:rPr>
        <w:t xml:space="preserve">The communication starter pack includes the following: overview of visual identity, social media, templates, website, dissemination and communication channels, </w:t>
      </w:r>
      <w:r w:rsidR="00AC7C38" w:rsidRPr="004B2673">
        <w:rPr>
          <w:szCs w:val="22"/>
        </w:rPr>
        <w:t>tools,</w:t>
      </w:r>
      <w:r w:rsidRPr="004B2673">
        <w:rPr>
          <w:szCs w:val="22"/>
        </w:rPr>
        <w:t xml:space="preserve"> and resources</w:t>
      </w:r>
    </w:p>
    <w:p w14:paraId="2531D6E9" w14:textId="22E9D6CB" w:rsidR="00B478AC" w:rsidRPr="009F671D" w:rsidRDefault="00B478AC" w:rsidP="009F671D">
      <w:pPr>
        <w:pStyle w:val="EUNormal"/>
      </w:pPr>
    </w:p>
    <w:p w14:paraId="040E6A5C" w14:textId="77777777" w:rsidR="00B478AC" w:rsidRPr="009F671D" w:rsidRDefault="00B478AC" w:rsidP="009F671D">
      <w:pPr>
        <w:pStyle w:val="EUNormal"/>
      </w:pPr>
    </w:p>
    <w:p w14:paraId="38130A5D" w14:textId="77777777" w:rsidR="00B478AC" w:rsidRDefault="001179B3">
      <w:pPr>
        <w:pStyle w:val="EUHeading"/>
      </w:pPr>
      <w:bookmarkStart w:id="41" w:name="_Toc120889307"/>
      <w:r>
        <w:lastRenderedPageBreak/>
        <w:t xml:space="preserve">List of </w:t>
      </w:r>
      <w:r w:rsidR="00B478AC">
        <w:t>References</w:t>
      </w:r>
      <w:bookmarkEnd w:id="41"/>
    </w:p>
    <w:p w14:paraId="4D815B70" w14:textId="77777777" w:rsidR="00803C81" w:rsidRDefault="00803C81" w:rsidP="00803C81">
      <w:pPr>
        <w:pStyle w:val="EUReference"/>
        <w:numPr>
          <w:ilvl w:val="0"/>
          <w:numId w:val="0"/>
        </w:numPr>
        <w:ind w:left="567" w:hanging="567"/>
      </w:pPr>
    </w:p>
    <w:p w14:paraId="769DC6BA" w14:textId="77777777" w:rsidR="00B478AC" w:rsidRDefault="00B478AC">
      <w:pPr>
        <w:pStyle w:val="EUReference"/>
        <w:numPr>
          <w:ilvl w:val="0"/>
          <w:numId w:val="0"/>
        </w:numPr>
        <w:ind w:left="567" w:hanging="567"/>
      </w:pPr>
    </w:p>
    <w:p w14:paraId="1DDDD51E" w14:textId="77777777" w:rsidR="00B478AC" w:rsidRDefault="00B478AC">
      <w:pPr>
        <w:pStyle w:val="EUReference"/>
        <w:numPr>
          <w:ilvl w:val="0"/>
          <w:numId w:val="0"/>
        </w:numPr>
        <w:ind w:left="567" w:hanging="567"/>
      </w:pPr>
    </w:p>
    <w:p w14:paraId="6245AA00" w14:textId="77777777" w:rsidR="00B478AC" w:rsidRDefault="00B478AC">
      <w:pPr>
        <w:pStyle w:val="EUAnnex1"/>
      </w:pPr>
      <w:bookmarkStart w:id="42" w:name="_Toc494089555"/>
      <w:bookmarkStart w:id="43" w:name="_Toc120889308"/>
      <w:r>
        <w:lastRenderedPageBreak/>
        <w:t>Enter annex title</w:t>
      </w:r>
      <w:bookmarkEnd w:id="42"/>
      <w:r>
        <w:t xml:space="preserve"> here</w:t>
      </w:r>
      <w:bookmarkEnd w:id="43"/>
    </w:p>
    <w:p w14:paraId="2597B47E" w14:textId="77777777" w:rsidR="00B478AC" w:rsidRDefault="00B478AC">
      <w:pPr>
        <w:pStyle w:val="EUNormal"/>
      </w:pPr>
    </w:p>
    <w:p w14:paraId="47F40E3B" w14:textId="77777777" w:rsidR="00B478AC" w:rsidRDefault="00B478AC">
      <w:pPr>
        <w:pStyle w:val="EUNormal"/>
      </w:pPr>
    </w:p>
    <w:sectPr w:rsidR="00B478AC" w:rsidSect="002C072D">
      <w:headerReference w:type="even" r:id="rId31"/>
      <w:headerReference w:type="default" r:id="rId32"/>
      <w:footerReference w:type="even" r:id="rId33"/>
      <w:footerReference w:type="default" r:id="rId34"/>
      <w:headerReference w:type="first" r:id="rId35"/>
      <w:footerReference w:type="first" r:id="rId36"/>
      <w:type w:val="oddPage"/>
      <w:pgSz w:w="11907" w:h="16840" w:code="9"/>
      <w:pgMar w:top="1134" w:right="1134" w:bottom="1134" w:left="1134" w:header="720" w:footer="720" w:gutter="0"/>
      <w:paperSrc w:first="7" w:other="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ACAC54" w14:textId="77777777" w:rsidR="006B4259" w:rsidRDefault="006B4259">
      <w:r>
        <w:separator/>
      </w:r>
    </w:p>
  </w:endnote>
  <w:endnote w:type="continuationSeparator" w:id="0">
    <w:p w14:paraId="73B8910F" w14:textId="77777777" w:rsidR="006B4259" w:rsidRDefault="006B4259">
      <w:r>
        <w:continuationSeparator/>
      </w:r>
    </w:p>
  </w:endnote>
  <w:endnote w:type="continuationNotice" w:id="1">
    <w:p w14:paraId="001A9EC4" w14:textId="77777777" w:rsidR="006B4259" w:rsidRDefault="006B4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idact Gothic">
    <w:charset w:val="00"/>
    <w:family w:val="auto"/>
    <w:pitch w:val="variable"/>
    <w:sig w:usb0="600002C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32FE" w14:textId="77777777" w:rsidR="00B478AC" w:rsidRDefault="005E2539" w:rsidP="002130FB">
    <w:pPr>
      <w:pStyle w:val="EUFooter"/>
      <w:jc w:val="right"/>
    </w:pPr>
    <w:r>
      <w:rPr>
        <w:noProof/>
        <w:lang w:val="de-DE" w:eastAsia="de-DE"/>
      </w:rPr>
      <w:drawing>
        <wp:inline distT="0" distB="0" distL="0" distR="0" wp14:anchorId="24414DEB" wp14:editId="7856FC6C">
          <wp:extent cx="295275" cy="200025"/>
          <wp:effectExtent l="0" t="0" r="9525" b="9525"/>
          <wp:docPr id="6" name="Imagem 6" descr="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00025"/>
                  </a:xfrm>
                  <a:prstGeom prst="rect">
                    <a:avLst/>
                  </a:prstGeom>
                  <a:noFill/>
                  <a:ln>
                    <a:noFill/>
                  </a:ln>
                </pic:spPr>
              </pic:pic>
            </a:graphicData>
          </a:graphic>
        </wp:inline>
      </w:drawing>
    </w:r>
    <w:r w:rsidR="001C1D9B">
      <w:t xml:space="preserve"> </w:t>
    </w:r>
    <w:r w:rsidR="002130FB">
      <w:t xml:space="preserve">700326   </w:t>
    </w:r>
    <w:r w:rsidR="00B478AC">
      <w:tab/>
      <w:t xml:space="preserve">Page </w:t>
    </w:r>
    <w:r w:rsidR="00F323AC">
      <w:fldChar w:fldCharType="begin"/>
    </w:r>
    <w:r w:rsidR="00F323AC">
      <w:instrText xml:space="preserve"> PAGE </w:instrText>
    </w:r>
    <w:r w:rsidR="00F323AC">
      <w:fldChar w:fldCharType="separate"/>
    </w:r>
    <w:r w:rsidR="002C072D">
      <w:rPr>
        <w:noProof/>
      </w:rPr>
      <w:t>2</w:t>
    </w:r>
    <w:r w:rsidR="00F323AC">
      <w:rPr>
        <w:noProof/>
      </w:rPr>
      <w:fldChar w:fldCharType="end"/>
    </w:r>
    <w:r w:rsidR="00B478AC">
      <w:t xml:space="preserve"> of </w:t>
    </w:r>
    <w:r w:rsidR="00F323AC">
      <w:fldChar w:fldCharType="begin"/>
    </w:r>
    <w:r w:rsidR="00F323AC">
      <w:instrText xml:space="preserve"> NUMPAGES </w:instrText>
    </w:r>
    <w:r w:rsidR="00F323AC">
      <w:fldChar w:fldCharType="separate"/>
    </w:r>
    <w:r w:rsidR="002C072D">
      <w:rPr>
        <w:noProof/>
      </w:rPr>
      <w:t>14</w:t>
    </w:r>
    <w:r w:rsidR="00F323AC">
      <w:rPr>
        <w:noProof/>
      </w:rPr>
      <w:fldChar w:fldCharType="end"/>
    </w:r>
    <w:r w:rsidR="00B478AC">
      <w:t xml:space="preserve"> </w:t>
    </w:r>
    <w:r w:rsidR="00B478AC">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BC95E" w14:textId="77777777" w:rsidR="00B478AC" w:rsidRPr="001179B3" w:rsidRDefault="00371801">
    <w:pPr>
      <w:pStyle w:val="EUFooter"/>
      <w:rPr>
        <w:sz w:val="20"/>
      </w:rPr>
    </w:pPr>
    <w:r w:rsidRPr="001179B3">
      <w:rPr>
        <w:sz w:val="20"/>
      </w:rPr>
      <w:t xml:space="preserve">Fermi - </w:t>
    </w:r>
    <w:r w:rsidR="00A141BB" w:rsidRPr="001179B3">
      <w:rPr>
        <w:sz w:val="20"/>
      </w:rPr>
      <w:t>101073980</w:t>
    </w:r>
    <w:r w:rsidR="00B478AC" w:rsidRPr="001179B3">
      <w:tab/>
    </w:r>
    <w:r w:rsidR="00B478AC" w:rsidRPr="001179B3">
      <w:rPr>
        <w:sz w:val="20"/>
      </w:rPr>
      <w:t xml:space="preserve">Page </w:t>
    </w:r>
    <w:r w:rsidR="00F323AC" w:rsidRPr="001179B3">
      <w:rPr>
        <w:sz w:val="20"/>
      </w:rPr>
      <w:fldChar w:fldCharType="begin"/>
    </w:r>
    <w:r w:rsidR="00F323AC" w:rsidRPr="001179B3">
      <w:rPr>
        <w:sz w:val="20"/>
      </w:rPr>
      <w:instrText xml:space="preserve"> PAGE </w:instrText>
    </w:r>
    <w:r w:rsidR="00F323AC" w:rsidRPr="001179B3">
      <w:rPr>
        <w:sz w:val="20"/>
      </w:rPr>
      <w:fldChar w:fldCharType="separate"/>
    </w:r>
    <w:r w:rsidR="00251A59" w:rsidRPr="001179B3">
      <w:rPr>
        <w:noProof/>
        <w:sz w:val="20"/>
      </w:rPr>
      <w:t>5</w:t>
    </w:r>
    <w:r w:rsidR="00F323AC" w:rsidRPr="001179B3">
      <w:rPr>
        <w:noProof/>
        <w:sz w:val="20"/>
      </w:rPr>
      <w:fldChar w:fldCharType="end"/>
    </w:r>
    <w:r w:rsidR="00B478AC" w:rsidRPr="001179B3">
      <w:rPr>
        <w:sz w:val="20"/>
      </w:rPr>
      <w:t xml:space="preserve"> of </w:t>
    </w:r>
    <w:r w:rsidR="00F323AC" w:rsidRPr="001179B3">
      <w:rPr>
        <w:sz w:val="20"/>
      </w:rPr>
      <w:fldChar w:fldCharType="begin"/>
    </w:r>
    <w:r w:rsidR="00F323AC" w:rsidRPr="001179B3">
      <w:rPr>
        <w:sz w:val="20"/>
      </w:rPr>
      <w:instrText xml:space="preserve"> NUMPAGES </w:instrText>
    </w:r>
    <w:r w:rsidR="00F323AC" w:rsidRPr="001179B3">
      <w:rPr>
        <w:sz w:val="20"/>
      </w:rPr>
      <w:fldChar w:fldCharType="separate"/>
    </w:r>
    <w:r w:rsidR="00251A59" w:rsidRPr="001179B3">
      <w:rPr>
        <w:noProof/>
        <w:sz w:val="20"/>
      </w:rPr>
      <w:t>14</w:t>
    </w:r>
    <w:r w:rsidR="00F323AC" w:rsidRPr="001179B3">
      <w:rPr>
        <w:noProof/>
        <w:sz w:val="20"/>
      </w:rPr>
      <w:fldChar w:fldCharType="end"/>
    </w:r>
    <w:r w:rsidR="00B478AC" w:rsidRPr="001179B3">
      <w:rPr>
        <w:sz w:val="20"/>
      </w:rPr>
      <w:t xml:space="preserve"> </w:t>
    </w:r>
  </w:p>
  <w:p w14:paraId="5BE8E39A" w14:textId="77777777" w:rsidR="00A141BB" w:rsidRPr="001179B3" w:rsidRDefault="00A141BB">
    <w:pPr>
      <w:pStyle w:val="EUFooter"/>
      <w:rPr>
        <w:sz w:val="20"/>
      </w:rPr>
    </w:pPr>
    <w:proofErr w:type="spellStart"/>
    <w:r w:rsidRPr="001179B3">
      <w:rPr>
        <w:sz w:val="20"/>
      </w:rPr>
      <w:t>Dx.x</w:t>
    </w:r>
    <w:proofErr w:type="spellEnd"/>
    <w:r w:rsidRPr="001179B3">
      <w:rPr>
        <w:sz w:val="20"/>
      </w:rPr>
      <w:t xml:space="preserve"> Deliverable Name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EEA4" w14:textId="32D568E1" w:rsidR="00371801" w:rsidRDefault="00873A7D" w:rsidP="00371801">
    <w:pPr>
      <w:pStyle w:val="Footer"/>
      <w:rPr>
        <w:noProof/>
      </w:rPr>
    </w:pPr>
    <w:r w:rsidRPr="007229CB">
      <w:rPr>
        <w:noProof/>
        <w:lang w:val="it-IT"/>
      </w:rPr>
      <w:drawing>
        <wp:anchor distT="0" distB="0" distL="114300" distR="114300" simplePos="0" relativeHeight="251658240" behindDoc="1" locked="0" layoutInCell="1" allowOverlap="1" wp14:anchorId="40255BC0" wp14:editId="76630468">
          <wp:simplePos x="0" y="0"/>
          <wp:positionH relativeFrom="column">
            <wp:posOffset>-2540</wp:posOffset>
          </wp:positionH>
          <wp:positionV relativeFrom="paragraph">
            <wp:posOffset>71120</wp:posOffset>
          </wp:positionV>
          <wp:extent cx="2082800" cy="436245"/>
          <wp:effectExtent l="0" t="0" r="0" b="1905"/>
          <wp:wrapTight wrapText="bothSides">
            <wp:wrapPolygon edited="0">
              <wp:start x="0" y="0"/>
              <wp:lineTo x="0" y="20751"/>
              <wp:lineTo x="21337" y="20751"/>
              <wp:lineTo x="213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082800" cy="436245"/>
                  </a:xfrm>
                  <a:prstGeom prst="rect">
                    <a:avLst/>
                  </a:prstGeom>
                </pic:spPr>
              </pic:pic>
            </a:graphicData>
          </a:graphic>
          <wp14:sizeRelH relativeFrom="page">
            <wp14:pctWidth>0</wp14:pctWidth>
          </wp14:sizeRelH>
          <wp14:sizeRelV relativeFrom="page">
            <wp14:pctHeight>0</wp14:pctHeight>
          </wp14:sizeRelV>
        </wp:anchor>
      </w:drawing>
    </w:r>
    <w:r w:rsidR="00371801">
      <w:rPr>
        <w:noProof/>
      </w:rPr>
      <w:tab/>
    </w:r>
  </w:p>
  <w:p w14:paraId="2C39ED02" w14:textId="77777777" w:rsidR="00371801" w:rsidRDefault="00371801" w:rsidP="00371801">
    <w:pPr>
      <w:pStyle w:val="Footer"/>
      <w:rPr>
        <w:rFonts w:asciiTheme="minorHAnsi" w:hAnsiTheme="minorHAnsi" w:cstheme="minorHAnsi"/>
        <w:sz w:val="10"/>
        <w:szCs w:val="10"/>
      </w:rPr>
    </w:pPr>
  </w:p>
  <w:p w14:paraId="33380CE4" w14:textId="77777777" w:rsidR="00371801" w:rsidRPr="008F6D84" w:rsidRDefault="003718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416A17" w14:textId="77777777" w:rsidR="006B4259" w:rsidRDefault="006B4259">
      <w:r>
        <w:separator/>
      </w:r>
    </w:p>
  </w:footnote>
  <w:footnote w:type="continuationSeparator" w:id="0">
    <w:p w14:paraId="7D4B6F59" w14:textId="77777777" w:rsidR="006B4259" w:rsidRDefault="006B4259">
      <w:r>
        <w:continuationSeparator/>
      </w:r>
    </w:p>
  </w:footnote>
  <w:footnote w:type="continuationNotice" w:id="1">
    <w:p w14:paraId="3B98C17D" w14:textId="77777777" w:rsidR="006B4259" w:rsidRDefault="006B42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BFAC9" w14:textId="77777777" w:rsidR="00B478AC" w:rsidRDefault="005E2539">
    <w:pPr>
      <w:pStyle w:val="EUHeader"/>
    </w:pPr>
    <w:r>
      <w:rPr>
        <w:noProof/>
        <w:lang w:val="de-DE" w:eastAsia="de-DE"/>
      </w:rPr>
      <w:drawing>
        <wp:inline distT="0" distB="0" distL="0" distR="0" wp14:anchorId="42D18716" wp14:editId="7B384177">
          <wp:extent cx="1019175" cy="285750"/>
          <wp:effectExtent l="0" t="0" r="9525" b="0"/>
          <wp:docPr id="4" name="Imagem 4" descr="RAMS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MS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285750"/>
                  </a:xfrm>
                  <a:prstGeom prst="rect">
                    <a:avLst/>
                  </a:prstGeom>
                  <a:noFill/>
                  <a:ln>
                    <a:noFill/>
                  </a:ln>
                </pic:spPr>
              </pic:pic>
            </a:graphicData>
          </a:graphic>
        </wp:inline>
      </w:drawing>
    </w:r>
    <w:r w:rsidR="00B478AC">
      <w:tab/>
      <w:t>Deliverable D&lt;</w:t>
    </w:r>
    <w:proofErr w:type="spellStart"/>
    <w:r w:rsidR="00B478AC">
      <w:t>x.x</w:t>
    </w:r>
    <w:proofErr w:type="spellEnd"/>
    <w:r w:rsidR="00B478AC">
      <w:t>&gt;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D79F" w14:textId="77777777" w:rsidR="005E2539" w:rsidRDefault="00F158F0" w:rsidP="00F158F0">
    <w:pPr>
      <w:pStyle w:val="EUHeader"/>
      <w:pBdr>
        <w:bottom w:val="single" w:sz="6" w:space="0" w:color="auto"/>
      </w:pBdr>
    </w:pPr>
    <w:r>
      <w:rPr>
        <w:noProof/>
        <w:lang w:eastAsia="es-ES_tradnl"/>
      </w:rPr>
      <w:drawing>
        <wp:inline distT="0" distB="0" distL="0" distR="0" wp14:anchorId="38345BCE" wp14:editId="4BB2C521">
          <wp:extent cx="5998338" cy="506646"/>
          <wp:effectExtent l="0" t="0" r="0" b="1905"/>
          <wp:docPr id="4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cabez1.jpg"/>
                  <pic:cNvPicPr/>
                </pic:nvPicPr>
                <pic:blipFill>
                  <a:blip r:embed="rId1">
                    <a:extLst>
                      <a:ext uri="{28A0092B-C50C-407E-A947-70E740481C1C}">
                        <a14:useLocalDpi xmlns:a14="http://schemas.microsoft.com/office/drawing/2010/main" val="0"/>
                      </a:ext>
                    </a:extLst>
                  </a:blip>
                  <a:stretch>
                    <a:fillRect/>
                  </a:stretch>
                </pic:blipFill>
                <pic:spPr>
                  <a:xfrm>
                    <a:off x="0" y="0"/>
                    <a:ext cx="5998338" cy="506646"/>
                  </a:xfrm>
                  <a:prstGeom prst="rect">
                    <a:avLst/>
                  </a:prstGeom>
                </pic:spPr>
              </pic:pic>
            </a:graphicData>
          </a:graphic>
        </wp:inline>
      </w:drawing>
    </w:r>
  </w:p>
  <w:p w14:paraId="18C7C7C7" w14:textId="77777777" w:rsidR="00B478AC" w:rsidRPr="002C072D" w:rsidRDefault="00B478AC" w:rsidP="002C07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EB9E2" w14:textId="77777777" w:rsidR="00B478AC" w:rsidRPr="00A41F5F" w:rsidRDefault="00783EF2" w:rsidP="00A41F5F">
    <w:pPr>
      <w:pStyle w:val="Header"/>
    </w:pPr>
    <w:r>
      <w:rPr>
        <w:lang w:val="es-ES"/>
      </w:rPr>
      <w:tab/>
    </w:r>
    <w:r>
      <w:rPr>
        <w:lang w:val="es-ES"/>
      </w:rPr>
      <w:tab/>
    </w:r>
    <w:r>
      <w:rPr>
        <w:lang w:val="es-ES"/>
      </w:rPr>
      <w:tab/>
    </w:r>
    <w:r>
      <w:rPr>
        <w:lang w:val="es-E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156F4"/>
    <w:multiLevelType w:val="multilevel"/>
    <w:tmpl w:val="4B2ADA44"/>
    <w:lvl w:ilvl="0">
      <w:start w:val="1"/>
      <w:numFmt w:val="upperLetter"/>
      <w:pStyle w:val="EUAnnex1"/>
      <w:lvlText w:val="Annex %1"/>
      <w:lvlJc w:val="left"/>
      <w:pPr>
        <w:tabs>
          <w:tab w:val="num" w:pos="1701"/>
        </w:tabs>
        <w:ind w:left="1701" w:hanging="1701"/>
      </w:pPr>
      <w:rPr>
        <w:rFonts w:cs="Times New Roman" w:hint="default"/>
      </w:rPr>
    </w:lvl>
    <w:lvl w:ilvl="1">
      <w:start w:val="1"/>
      <w:numFmt w:val="decimal"/>
      <w:pStyle w:val="EUAnnex2"/>
      <w:lvlText w:val="%1.%2"/>
      <w:lvlJc w:val="left"/>
      <w:pPr>
        <w:tabs>
          <w:tab w:val="num" w:pos="1701"/>
        </w:tabs>
        <w:ind w:left="1701" w:hanging="1701"/>
      </w:pPr>
      <w:rPr>
        <w:rFonts w:cs="Times New Roman" w:hint="default"/>
      </w:rPr>
    </w:lvl>
    <w:lvl w:ilvl="2">
      <w:start w:val="1"/>
      <w:numFmt w:val="decimal"/>
      <w:pStyle w:val="EUAnnex3"/>
      <w:lvlText w:val="%1.%2.%3"/>
      <w:lvlJc w:val="left"/>
      <w:pPr>
        <w:tabs>
          <w:tab w:val="num" w:pos="1701"/>
        </w:tabs>
        <w:ind w:left="1701" w:hanging="1701"/>
      </w:pPr>
      <w:rPr>
        <w:rFonts w:cs="Times New Roman" w:hint="default"/>
      </w:rPr>
    </w:lvl>
    <w:lvl w:ilvl="3">
      <w:start w:val="1"/>
      <w:numFmt w:val="decimal"/>
      <w:pStyle w:val="EUAnnex4"/>
      <w:lvlText w:val="%1.%2.%3.%4"/>
      <w:lvlJc w:val="left"/>
      <w:pPr>
        <w:tabs>
          <w:tab w:val="num" w:pos="1701"/>
        </w:tabs>
        <w:ind w:left="1701" w:hanging="1701"/>
      </w:pPr>
      <w:rPr>
        <w:rFonts w:cs="Times New Roman" w:hint="default"/>
      </w:rPr>
    </w:lvl>
    <w:lvl w:ilvl="4">
      <w:start w:val="1"/>
      <w:numFmt w:val="decimal"/>
      <w:pStyle w:val="EUAnnex5"/>
      <w:lvlText w:val="%1.%2.%3.%4.%5"/>
      <w:lvlJc w:val="left"/>
      <w:pPr>
        <w:tabs>
          <w:tab w:val="num" w:pos="1701"/>
        </w:tabs>
        <w:ind w:left="1701" w:hanging="1701"/>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 w15:restartNumberingAfterBreak="0">
    <w:nsid w:val="0E1914AF"/>
    <w:multiLevelType w:val="multilevel"/>
    <w:tmpl w:val="7382DB4C"/>
    <w:lvl w:ilvl="0">
      <w:start w:val="1"/>
      <w:numFmt w:val="decimal"/>
      <w:pStyle w:val="EUHeading1"/>
      <w:lvlText w:val="%1"/>
      <w:lvlJc w:val="left"/>
      <w:pPr>
        <w:tabs>
          <w:tab w:val="num" w:pos="1418"/>
        </w:tabs>
        <w:ind w:left="1418" w:hanging="1418"/>
      </w:pPr>
      <w:rPr>
        <w:rFonts w:cs="Times New Roman" w:hint="default"/>
      </w:rPr>
    </w:lvl>
    <w:lvl w:ilvl="1">
      <w:start w:val="1"/>
      <w:numFmt w:val="decimal"/>
      <w:pStyle w:val="EUHeading2"/>
      <w:lvlText w:val="%1.%2"/>
      <w:lvlJc w:val="left"/>
      <w:pPr>
        <w:tabs>
          <w:tab w:val="num" w:pos="1418"/>
        </w:tabs>
        <w:ind w:left="1418" w:hanging="1418"/>
      </w:pPr>
      <w:rPr>
        <w:rFonts w:cs="Times New Roman" w:hint="default"/>
      </w:rPr>
    </w:lvl>
    <w:lvl w:ilvl="2">
      <w:start w:val="1"/>
      <w:numFmt w:val="decimal"/>
      <w:pStyle w:val="EUHeading3"/>
      <w:lvlText w:val="%1.%2.%3"/>
      <w:lvlJc w:val="left"/>
      <w:pPr>
        <w:tabs>
          <w:tab w:val="num" w:pos="1418"/>
        </w:tabs>
        <w:ind w:left="1418" w:hanging="1418"/>
      </w:pPr>
      <w:rPr>
        <w:rFonts w:cs="Times New Roman" w:hint="default"/>
      </w:rPr>
    </w:lvl>
    <w:lvl w:ilvl="3">
      <w:start w:val="1"/>
      <w:numFmt w:val="decimal"/>
      <w:pStyle w:val="EUHeading4"/>
      <w:lvlText w:val="%1.%2.%3.%4"/>
      <w:lvlJc w:val="left"/>
      <w:pPr>
        <w:tabs>
          <w:tab w:val="num" w:pos="1418"/>
        </w:tabs>
        <w:ind w:left="1418" w:hanging="1418"/>
      </w:pPr>
      <w:rPr>
        <w:rFonts w:cs="Times New Roman" w:hint="default"/>
      </w:rPr>
    </w:lvl>
    <w:lvl w:ilvl="4">
      <w:start w:val="1"/>
      <w:numFmt w:val="decimal"/>
      <w:pStyle w:val="EUHeading5"/>
      <w:lvlText w:val="%1.%2.%3.%4.%5"/>
      <w:lvlJc w:val="left"/>
      <w:pPr>
        <w:tabs>
          <w:tab w:val="num" w:pos="1418"/>
        </w:tabs>
        <w:ind w:left="1418" w:hanging="1418"/>
      </w:pPr>
      <w:rPr>
        <w:rFonts w:cs="Times New Roman" w:hint="default"/>
      </w:rPr>
    </w:lvl>
    <w:lvl w:ilvl="5">
      <w:start w:val="1"/>
      <w:numFmt w:val="decimal"/>
      <w:lvlText w:val="%1.%2.%3.%4.%5.%6."/>
      <w:lvlJc w:val="left"/>
      <w:pPr>
        <w:tabs>
          <w:tab w:val="num" w:pos="1701"/>
        </w:tabs>
        <w:ind w:left="1701" w:hanging="1701"/>
      </w:pPr>
      <w:rPr>
        <w:rFonts w:cs="Times New Roman" w:hint="default"/>
      </w:rPr>
    </w:lvl>
    <w:lvl w:ilvl="6">
      <w:start w:val="1"/>
      <w:numFmt w:val="decimal"/>
      <w:lvlText w:val="%1.%2.%3.%4.%5.%6.%7."/>
      <w:lvlJc w:val="left"/>
      <w:pPr>
        <w:tabs>
          <w:tab w:val="num" w:pos="1701"/>
        </w:tabs>
        <w:ind w:left="1701" w:hanging="1701"/>
      </w:pPr>
      <w:rPr>
        <w:rFonts w:cs="Times New Roman" w:hint="default"/>
      </w:rPr>
    </w:lvl>
    <w:lvl w:ilvl="7">
      <w:start w:val="1"/>
      <w:numFmt w:val="decimal"/>
      <w:lvlText w:val="%1.%2.%3.%4.%5.%6.%7.%8."/>
      <w:lvlJc w:val="left"/>
      <w:pPr>
        <w:tabs>
          <w:tab w:val="num" w:pos="1701"/>
        </w:tabs>
        <w:ind w:left="1701" w:hanging="1701"/>
      </w:pPr>
      <w:rPr>
        <w:rFonts w:cs="Times New Roman" w:hint="default"/>
      </w:rPr>
    </w:lvl>
    <w:lvl w:ilvl="8">
      <w:start w:val="1"/>
      <w:numFmt w:val="decimal"/>
      <w:lvlText w:val="%1.%2.%3.%4.%5.%6.%7.%8.%9."/>
      <w:lvlJc w:val="left"/>
      <w:pPr>
        <w:tabs>
          <w:tab w:val="num" w:pos="2160"/>
        </w:tabs>
        <w:ind w:left="1701" w:hanging="1701"/>
      </w:pPr>
      <w:rPr>
        <w:rFonts w:cs="Times New Roman" w:hint="default"/>
      </w:rPr>
    </w:lvl>
  </w:abstractNum>
  <w:abstractNum w:abstractNumId="2" w15:restartNumberingAfterBreak="0">
    <w:nsid w:val="1F037FA5"/>
    <w:multiLevelType w:val="multilevel"/>
    <w:tmpl w:val="0BF2C8FC"/>
    <w:lvl w:ilvl="0">
      <w:start w:val="1"/>
      <w:numFmt w:val="upperRoman"/>
      <w:pStyle w:val="EUAppendix1"/>
      <w:lvlText w:val="Appendix %1"/>
      <w:lvlJc w:val="left"/>
      <w:pPr>
        <w:tabs>
          <w:tab w:val="num" w:pos="2160"/>
        </w:tabs>
      </w:pPr>
      <w:rPr>
        <w:rFonts w:cs="Times New Roman" w:hint="default"/>
      </w:rPr>
    </w:lvl>
    <w:lvl w:ilvl="1">
      <w:start w:val="1"/>
      <w:numFmt w:val="decimal"/>
      <w:pStyle w:val="EUAppendix2"/>
      <w:lvlText w:val="%1.%2"/>
      <w:lvlJc w:val="left"/>
      <w:pPr>
        <w:tabs>
          <w:tab w:val="num" w:pos="1701"/>
        </w:tabs>
        <w:ind w:left="1701" w:hanging="1701"/>
      </w:pPr>
      <w:rPr>
        <w:rFonts w:cs="Times New Roman" w:hint="default"/>
      </w:rPr>
    </w:lvl>
    <w:lvl w:ilvl="2">
      <w:start w:val="1"/>
      <w:numFmt w:val="decimal"/>
      <w:pStyle w:val="EUAppendix3"/>
      <w:lvlText w:val="%1.%2.%3"/>
      <w:lvlJc w:val="left"/>
      <w:pPr>
        <w:tabs>
          <w:tab w:val="num" w:pos="1701"/>
        </w:tabs>
        <w:ind w:left="1701" w:hanging="1701"/>
      </w:pPr>
      <w:rPr>
        <w:rFonts w:cs="Times New Roman" w:hint="default"/>
      </w:rPr>
    </w:lvl>
    <w:lvl w:ilvl="3">
      <w:start w:val="1"/>
      <w:numFmt w:val="decimal"/>
      <w:pStyle w:val="EUAppendix4"/>
      <w:lvlText w:val="%1.%2.%3.%4"/>
      <w:lvlJc w:val="left"/>
      <w:pPr>
        <w:tabs>
          <w:tab w:val="num" w:pos="1701"/>
        </w:tabs>
        <w:ind w:left="1701" w:hanging="1701"/>
      </w:pPr>
      <w:rPr>
        <w:rFonts w:cs="Times New Roman" w:hint="default"/>
      </w:rPr>
    </w:lvl>
    <w:lvl w:ilvl="4">
      <w:start w:val="1"/>
      <w:numFmt w:val="decimal"/>
      <w:pStyle w:val="EUAppendix5"/>
      <w:lvlText w:val="%1.%2.%3.%4.%5"/>
      <w:lvlJc w:val="left"/>
      <w:pPr>
        <w:tabs>
          <w:tab w:val="num" w:pos="1701"/>
        </w:tabs>
        <w:ind w:left="1701" w:hanging="1701"/>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 w15:restartNumberingAfterBreak="0">
    <w:nsid w:val="2C0F05E0"/>
    <w:multiLevelType w:val="hybridMultilevel"/>
    <w:tmpl w:val="3FF62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E202B"/>
    <w:multiLevelType w:val="hybridMultilevel"/>
    <w:tmpl w:val="44AE214C"/>
    <w:lvl w:ilvl="0" w:tplc="9DC65912">
      <w:start w:val="1"/>
      <w:numFmt w:val="decimal"/>
      <w:pStyle w:val="EUReference"/>
      <w:lvlText w:val="[%1]"/>
      <w:lvlJc w:val="left"/>
      <w:pPr>
        <w:tabs>
          <w:tab w:val="num" w:pos="567"/>
        </w:tabs>
        <w:ind w:left="567" w:hanging="567"/>
      </w:pPr>
      <w:rPr>
        <w:rFonts w:cs="Times New Roman" w:hint="default"/>
      </w:rPr>
    </w:lvl>
    <w:lvl w:ilvl="1" w:tplc="A08CC38E" w:tentative="1">
      <w:start w:val="1"/>
      <w:numFmt w:val="lowerLetter"/>
      <w:lvlText w:val="%2."/>
      <w:lvlJc w:val="left"/>
      <w:pPr>
        <w:tabs>
          <w:tab w:val="num" w:pos="1440"/>
        </w:tabs>
        <w:ind w:left="1440" w:hanging="360"/>
      </w:pPr>
      <w:rPr>
        <w:rFonts w:cs="Times New Roman"/>
      </w:rPr>
    </w:lvl>
    <w:lvl w:ilvl="2" w:tplc="B9207FEC" w:tentative="1">
      <w:start w:val="1"/>
      <w:numFmt w:val="lowerRoman"/>
      <w:lvlText w:val="%3."/>
      <w:lvlJc w:val="right"/>
      <w:pPr>
        <w:tabs>
          <w:tab w:val="num" w:pos="2160"/>
        </w:tabs>
        <w:ind w:left="2160" w:hanging="180"/>
      </w:pPr>
      <w:rPr>
        <w:rFonts w:cs="Times New Roman"/>
      </w:rPr>
    </w:lvl>
    <w:lvl w:ilvl="3" w:tplc="EC2E61DE" w:tentative="1">
      <w:start w:val="1"/>
      <w:numFmt w:val="decimal"/>
      <w:lvlText w:val="%4."/>
      <w:lvlJc w:val="left"/>
      <w:pPr>
        <w:tabs>
          <w:tab w:val="num" w:pos="2880"/>
        </w:tabs>
        <w:ind w:left="2880" w:hanging="360"/>
      </w:pPr>
      <w:rPr>
        <w:rFonts w:cs="Times New Roman"/>
      </w:rPr>
    </w:lvl>
    <w:lvl w:ilvl="4" w:tplc="18B2BCA4" w:tentative="1">
      <w:start w:val="1"/>
      <w:numFmt w:val="lowerLetter"/>
      <w:lvlText w:val="%5."/>
      <w:lvlJc w:val="left"/>
      <w:pPr>
        <w:tabs>
          <w:tab w:val="num" w:pos="3600"/>
        </w:tabs>
        <w:ind w:left="3600" w:hanging="360"/>
      </w:pPr>
      <w:rPr>
        <w:rFonts w:cs="Times New Roman"/>
      </w:rPr>
    </w:lvl>
    <w:lvl w:ilvl="5" w:tplc="86D2BE5A" w:tentative="1">
      <w:start w:val="1"/>
      <w:numFmt w:val="lowerRoman"/>
      <w:lvlText w:val="%6."/>
      <w:lvlJc w:val="right"/>
      <w:pPr>
        <w:tabs>
          <w:tab w:val="num" w:pos="4320"/>
        </w:tabs>
        <w:ind w:left="4320" w:hanging="180"/>
      </w:pPr>
      <w:rPr>
        <w:rFonts w:cs="Times New Roman"/>
      </w:rPr>
    </w:lvl>
    <w:lvl w:ilvl="6" w:tplc="F5C671C8" w:tentative="1">
      <w:start w:val="1"/>
      <w:numFmt w:val="decimal"/>
      <w:lvlText w:val="%7."/>
      <w:lvlJc w:val="left"/>
      <w:pPr>
        <w:tabs>
          <w:tab w:val="num" w:pos="5040"/>
        </w:tabs>
        <w:ind w:left="5040" w:hanging="360"/>
      </w:pPr>
      <w:rPr>
        <w:rFonts w:cs="Times New Roman"/>
      </w:rPr>
    </w:lvl>
    <w:lvl w:ilvl="7" w:tplc="8918E924" w:tentative="1">
      <w:start w:val="1"/>
      <w:numFmt w:val="lowerLetter"/>
      <w:lvlText w:val="%8."/>
      <w:lvlJc w:val="left"/>
      <w:pPr>
        <w:tabs>
          <w:tab w:val="num" w:pos="5760"/>
        </w:tabs>
        <w:ind w:left="5760" w:hanging="360"/>
      </w:pPr>
      <w:rPr>
        <w:rFonts w:cs="Times New Roman"/>
      </w:rPr>
    </w:lvl>
    <w:lvl w:ilvl="8" w:tplc="B84CE03E" w:tentative="1">
      <w:start w:val="1"/>
      <w:numFmt w:val="lowerRoman"/>
      <w:lvlText w:val="%9."/>
      <w:lvlJc w:val="right"/>
      <w:pPr>
        <w:tabs>
          <w:tab w:val="num" w:pos="6480"/>
        </w:tabs>
        <w:ind w:left="6480" w:hanging="180"/>
      </w:pPr>
      <w:rPr>
        <w:rFonts w:cs="Times New Roman"/>
      </w:rPr>
    </w:lvl>
  </w:abstractNum>
  <w:abstractNum w:abstractNumId="5" w15:restartNumberingAfterBreak="0">
    <w:nsid w:val="32162359"/>
    <w:multiLevelType w:val="hybridMultilevel"/>
    <w:tmpl w:val="99D28C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DB1153"/>
    <w:multiLevelType w:val="singleLevel"/>
    <w:tmpl w:val="34DAF4DC"/>
    <w:lvl w:ilvl="0">
      <w:start w:val="1"/>
      <w:numFmt w:val="bullet"/>
      <w:pStyle w:val="EUListBullet3"/>
      <w:lvlText w:val=""/>
      <w:lvlJc w:val="left"/>
      <w:pPr>
        <w:tabs>
          <w:tab w:val="num" w:pos="1211"/>
        </w:tabs>
        <w:ind w:left="425" w:firstLine="426"/>
      </w:pPr>
      <w:rPr>
        <w:rFonts w:ascii="Symbol" w:hAnsi="Symbol" w:hint="default"/>
      </w:rPr>
    </w:lvl>
  </w:abstractNum>
  <w:abstractNum w:abstractNumId="7" w15:restartNumberingAfterBreak="0">
    <w:nsid w:val="4AA602CE"/>
    <w:multiLevelType w:val="hybridMultilevel"/>
    <w:tmpl w:val="6974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473E21"/>
    <w:multiLevelType w:val="hybridMultilevel"/>
    <w:tmpl w:val="55BC7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9FE25E4"/>
    <w:multiLevelType w:val="hybridMultilevel"/>
    <w:tmpl w:val="A70A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B05279"/>
    <w:multiLevelType w:val="hybridMultilevel"/>
    <w:tmpl w:val="7116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D24F5A"/>
    <w:multiLevelType w:val="singleLevel"/>
    <w:tmpl w:val="22300208"/>
    <w:lvl w:ilvl="0">
      <w:start w:val="1"/>
      <w:numFmt w:val="bullet"/>
      <w:pStyle w:val="EUListBullet2"/>
      <w:lvlText w:val=""/>
      <w:lvlJc w:val="left"/>
      <w:pPr>
        <w:tabs>
          <w:tab w:val="num" w:pos="851"/>
        </w:tabs>
        <w:ind w:left="851" w:hanging="426"/>
      </w:pPr>
      <w:rPr>
        <w:rFonts w:ascii="Symbol" w:hAnsi="Symbol" w:hint="default"/>
      </w:rPr>
    </w:lvl>
  </w:abstractNum>
  <w:abstractNum w:abstractNumId="12" w15:restartNumberingAfterBreak="0">
    <w:nsid w:val="63044D45"/>
    <w:multiLevelType w:val="singleLevel"/>
    <w:tmpl w:val="0D40A994"/>
    <w:lvl w:ilvl="0">
      <w:start w:val="1"/>
      <w:numFmt w:val="bullet"/>
      <w:pStyle w:val="EUListBullet"/>
      <w:lvlText w:val=""/>
      <w:lvlJc w:val="left"/>
      <w:pPr>
        <w:tabs>
          <w:tab w:val="num" w:pos="425"/>
        </w:tabs>
        <w:ind w:left="425" w:hanging="425"/>
      </w:pPr>
      <w:rPr>
        <w:rFonts w:ascii="Symbol" w:hAnsi="Symbol" w:hint="default"/>
      </w:rPr>
    </w:lvl>
  </w:abstractNum>
  <w:num w:numId="1" w16cid:durableId="1460609273">
    <w:abstractNumId w:val="12"/>
  </w:num>
  <w:num w:numId="2" w16cid:durableId="1987465051">
    <w:abstractNumId w:val="11"/>
  </w:num>
  <w:num w:numId="3" w16cid:durableId="1877809169">
    <w:abstractNumId w:val="6"/>
  </w:num>
  <w:num w:numId="4" w16cid:durableId="852840303">
    <w:abstractNumId w:val="4"/>
  </w:num>
  <w:num w:numId="5" w16cid:durableId="2242680">
    <w:abstractNumId w:val="1"/>
  </w:num>
  <w:num w:numId="6" w16cid:durableId="1707633938">
    <w:abstractNumId w:val="0"/>
  </w:num>
  <w:num w:numId="7" w16cid:durableId="1660891006">
    <w:abstractNumId w:val="2"/>
  </w:num>
  <w:num w:numId="8" w16cid:durableId="2009285762">
    <w:abstractNumId w:val="8"/>
  </w:num>
  <w:num w:numId="9" w16cid:durableId="99641162">
    <w:abstractNumId w:val="10"/>
  </w:num>
  <w:num w:numId="10" w16cid:durableId="1482653608">
    <w:abstractNumId w:val="3"/>
  </w:num>
  <w:num w:numId="11" w16cid:durableId="1135103199">
    <w:abstractNumId w:val="9"/>
  </w:num>
  <w:num w:numId="12" w16cid:durableId="487525758">
    <w:abstractNumId w:val="7"/>
  </w:num>
  <w:num w:numId="13" w16cid:durableId="470053045">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1Mjc0MjMzNzQ3NTJR0lEKTi0uzszPAykwrwUAiSvPuiwAAAA="/>
  </w:docVars>
  <w:rsids>
    <w:rsidRoot w:val="00936FDD"/>
    <w:rsid w:val="00007A17"/>
    <w:rsid w:val="00020EBA"/>
    <w:rsid w:val="00027C4E"/>
    <w:rsid w:val="000364B1"/>
    <w:rsid w:val="00041504"/>
    <w:rsid w:val="00047587"/>
    <w:rsid w:val="00055BF1"/>
    <w:rsid w:val="00061CA4"/>
    <w:rsid w:val="000704FD"/>
    <w:rsid w:val="00077E6F"/>
    <w:rsid w:val="000854D3"/>
    <w:rsid w:val="000A17F7"/>
    <w:rsid w:val="000A67FA"/>
    <w:rsid w:val="000A6A8E"/>
    <w:rsid w:val="000A76D5"/>
    <w:rsid w:val="000C2601"/>
    <w:rsid w:val="000C2B83"/>
    <w:rsid w:val="000C3C42"/>
    <w:rsid w:val="000C6FFB"/>
    <w:rsid w:val="000E7E96"/>
    <w:rsid w:val="00101465"/>
    <w:rsid w:val="00105B8C"/>
    <w:rsid w:val="00110EA6"/>
    <w:rsid w:val="00115FE1"/>
    <w:rsid w:val="001179B3"/>
    <w:rsid w:val="0012713D"/>
    <w:rsid w:val="00132B58"/>
    <w:rsid w:val="00135E8D"/>
    <w:rsid w:val="001363DD"/>
    <w:rsid w:val="00141425"/>
    <w:rsid w:val="00141691"/>
    <w:rsid w:val="0015481D"/>
    <w:rsid w:val="00157283"/>
    <w:rsid w:val="0015783C"/>
    <w:rsid w:val="00161028"/>
    <w:rsid w:val="001668A3"/>
    <w:rsid w:val="001714F4"/>
    <w:rsid w:val="0017204A"/>
    <w:rsid w:val="001745DF"/>
    <w:rsid w:val="00176B4A"/>
    <w:rsid w:val="001815AA"/>
    <w:rsid w:val="001824AC"/>
    <w:rsid w:val="001933F9"/>
    <w:rsid w:val="001A482B"/>
    <w:rsid w:val="001A62C1"/>
    <w:rsid w:val="001A77B0"/>
    <w:rsid w:val="001B2172"/>
    <w:rsid w:val="001B70B3"/>
    <w:rsid w:val="001C1D9B"/>
    <w:rsid w:val="001C39F7"/>
    <w:rsid w:val="001C3DAE"/>
    <w:rsid w:val="001D4B98"/>
    <w:rsid w:val="001D78B1"/>
    <w:rsid w:val="001E0CC6"/>
    <w:rsid w:val="001E5CE3"/>
    <w:rsid w:val="001F007F"/>
    <w:rsid w:val="00207243"/>
    <w:rsid w:val="002130FB"/>
    <w:rsid w:val="00221347"/>
    <w:rsid w:val="00230F10"/>
    <w:rsid w:val="00241CE9"/>
    <w:rsid w:val="00250EAD"/>
    <w:rsid w:val="00251A59"/>
    <w:rsid w:val="00266CB3"/>
    <w:rsid w:val="0027782A"/>
    <w:rsid w:val="00281E6A"/>
    <w:rsid w:val="002901A3"/>
    <w:rsid w:val="0029098B"/>
    <w:rsid w:val="00297585"/>
    <w:rsid w:val="002A3381"/>
    <w:rsid w:val="002B3C95"/>
    <w:rsid w:val="002B412A"/>
    <w:rsid w:val="002B4E1B"/>
    <w:rsid w:val="002B7FF7"/>
    <w:rsid w:val="002C072D"/>
    <w:rsid w:val="002C4D65"/>
    <w:rsid w:val="002F6D99"/>
    <w:rsid w:val="0030362A"/>
    <w:rsid w:val="003036A5"/>
    <w:rsid w:val="00307FB8"/>
    <w:rsid w:val="0032177F"/>
    <w:rsid w:val="00321FFC"/>
    <w:rsid w:val="00345909"/>
    <w:rsid w:val="003459A8"/>
    <w:rsid w:val="00346C23"/>
    <w:rsid w:val="00350670"/>
    <w:rsid w:val="003532F4"/>
    <w:rsid w:val="003570A1"/>
    <w:rsid w:val="00367577"/>
    <w:rsid w:val="00367C66"/>
    <w:rsid w:val="00371801"/>
    <w:rsid w:val="00371923"/>
    <w:rsid w:val="00375174"/>
    <w:rsid w:val="003A3A01"/>
    <w:rsid w:val="003A7B87"/>
    <w:rsid w:val="003B103A"/>
    <w:rsid w:val="003B676A"/>
    <w:rsid w:val="003C2E86"/>
    <w:rsid w:val="003C5031"/>
    <w:rsid w:val="003C6D53"/>
    <w:rsid w:val="003D0F7E"/>
    <w:rsid w:val="003D18DC"/>
    <w:rsid w:val="003D3392"/>
    <w:rsid w:val="003D7D77"/>
    <w:rsid w:val="003E06BA"/>
    <w:rsid w:val="003E1ECA"/>
    <w:rsid w:val="003E5685"/>
    <w:rsid w:val="003E7F08"/>
    <w:rsid w:val="00400F92"/>
    <w:rsid w:val="004011D9"/>
    <w:rsid w:val="0042109C"/>
    <w:rsid w:val="004267E2"/>
    <w:rsid w:val="004321A0"/>
    <w:rsid w:val="00440F87"/>
    <w:rsid w:val="00443B4D"/>
    <w:rsid w:val="00451999"/>
    <w:rsid w:val="00453CAC"/>
    <w:rsid w:val="004628A8"/>
    <w:rsid w:val="0047429C"/>
    <w:rsid w:val="00476A1D"/>
    <w:rsid w:val="004916CC"/>
    <w:rsid w:val="00492A30"/>
    <w:rsid w:val="0049378C"/>
    <w:rsid w:val="00493F54"/>
    <w:rsid w:val="00495E69"/>
    <w:rsid w:val="004A1E54"/>
    <w:rsid w:val="004B06EF"/>
    <w:rsid w:val="004B1ADC"/>
    <w:rsid w:val="004B2673"/>
    <w:rsid w:val="004C2C6B"/>
    <w:rsid w:val="004D330F"/>
    <w:rsid w:val="004D3F4F"/>
    <w:rsid w:val="004D7148"/>
    <w:rsid w:val="004E1610"/>
    <w:rsid w:val="004E3F62"/>
    <w:rsid w:val="004F3191"/>
    <w:rsid w:val="004F5224"/>
    <w:rsid w:val="00500108"/>
    <w:rsid w:val="00500AE5"/>
    <w:rsid w:val="00502D84"/>
    <w:rsid w:val="00513647"/>
    <w:rsid w:val="00517B2D"/>
    <w:rsid w:val="00526863"/>
    <w:rsid w:val="00533770"/>
    <w:rsid w:val="00547589"/>
    <w:rsid w:val="00553A93"/>
    <w:rsid w:val="00567BCB"/>
    <w:rsid w:val="00570C6E"/>
    <w:rsid w:val="00574664"/>
    <w:rsid w:val="0057499E"/>
    <w:rsid w:val="005862D6"/>
    <w:rsid w:val="0059274E"/>
    <w:rsid w:val="00595681"/>
    <w:rsid w:val="00597973"/>
    <w:rsid w:val="005A3347"/>
    <w:rsid w:val="005B1D21"/>
    <w:rsid w:val="005B32C6"/>
    <w:rsid w:val="005C2587"/>
    <w:rsid w:val="005C4D81"/>
    <w:rsid w:val="005C6FDB"/>
    <w:rsid w:val="005D0797"/>
    <w:rsid w:val="005D143C"/>
    <w:rsid w:val="005D214C"/>
    <w:rsid w:val="005D447D"/>
    <w:rsid w:val="005E0935"/>
    <w:rsid w:val="005E2539"/>
    <w:rsid w:val="005E27D6"/>
    <w:rsid w:val="005E4E3D"/>
    <w:rsid w:val="005F23C4"/>
    <w:rsid w:val="00606874"/>
    <w:rsid w:val="00625EBA"/>
    <w:rsid w:val="00633DF6"/>
    <w:rsid w:val="006420C7"/>
    <w:rsid w:val="006542DC"/>
    <w:rsid w:val="00666F52"/>
    <w:rsid w:val="00684895"/>
    <w:rsid w:val="00685FD8"/>
    <w:rsid w:val="0069246C"/>
    <w:rsid w:val="00697454"/>
    <w:rsid w:val="006A43DD"/>
    <w:rsid w:val="006B1064"/>
    <w:rsid w:val="006B123D"/>
    <w:rsid w:val="006B4259"/>
    <w:rsid w:val="006B5F25"/>
    <w:rsid w:val="006B6325"/>
    <w:rsid w:val="006B718E"/>
    <w:rsid w:val="006C02D1"/>
    <w:rsid w:val="006C1FF5"/>
    <w:rsid w:val="006C37A9"/>
    <w:rsid w:val="006C664F"/>
    <w:rsid w:val="006D4D1B"/>
    <w:rsid w:val="006D5600"/>
    <w:rsid w:val="006D7FC9"/>
    <w:rsid w:val="006E3B44"/>
    <w:rsid w:val="006E77CD"/>
    <w:rsid w:val="006F552D"/>
    <w:rsid w:val="006F5E2C"/>
    <w:rsid w:val="007027E2"/>
    <w:rsid w:val="00702F25"/>
    <w:rsid w:val="0070673C"/>
    <w:rsid w:val="00710518"/>
    <w:rsid w:val="00721C37"/>
    <w:rsid w:val="00722317"/>
    <w:rsid w:val="00724F2B"/>
    <w:rsid w:val="007260FA"/>
    <w:rsid w:val="0073504F"/>
    <w:rsid w:val="00735789"/>
    <w:rsid w:val="00743722"/>
    <w:rsid w:val="007506BD"/>
    <w:rsid w:val="0075153A"/>
    <w:rsid w:val="007610AA"/>
    <w:rsid w:val="0078057D"/>
    <w:rsid w:val="00782318"/>
    <w:rsid w:val="00783EF2"/>
    <w:rsid w:val="00787198"/>
    <w:rsid w:val="00795184"/>
    <w:rsid w:val="0079683D"/>
    <w:rsid w:val="007D30F5"/>
    <w:rsid w:val="007F163E"/>
    <w:rsid w:val="007F2015"/>
    <w:rsid w:val="007F5C12"/>
    <w:rsid w:val="007F6D2A"/>
    <w:rsid w:val="00801EBD"/>
    <w:rsid w:val="00803C81"/>
    <w:rsid w:val="0082233B"/>
    <w:rsid w:val="008274C1"/>
    <w:rsid w:val="0083034B"/>
    <w:rsid w:val="0083566E"/>
    <w:rsid w:val="00840C50"/>
    <w:rsid w:val="008411B3"/>
    <w:rsid w:val="00850407"/>
    <w:rsid w:val="00851689"/>
    <w:rsid w:val="00852329"/>
    <w:rsid w:val="00853593"/>
    <w:rsid w:val="00857DFD"/>
    <w:rsid w:val="00860609"/>
    <w:rsid w:val="008620E0"/>
    <w:rsid w:val="0086262B"/>
    <w:rsid w:val="008735EE"/>
    <w:rsid w:val="00873A7D"/>
    <w:rsid w:val="0087422A"/>
    <w:rsid w:val="00876E60"/>
    <w:rsid w:val="00880E17"/>
    <w:rsid w:val="008813F7"/>
    <w:rsid w:val="00896CC3"/>
    <w:rsid w:val="008A2508"/>
    <w:rsid w:val="008A78DC"/>
    <w:rsid w:val="008B0151"/>
    <w:rsid w:val="008B5384"/>
    <w:rsid w:val="008E0909"/>
    <w:rsid w:val="008F6D84"/>
    <w:rsid w:val="00913851"/>
    <w:rsid w:val="00917277"/>
    <w:rsid w:val="00926D0B"/>
    <w:rsid w:val="0093077E"/>
    <w:rsid w:val="00932ACD"/>
    <w:rsid w:val="00932E0C"/>
    <w:rsid w:val="009352B7"/>
    <w:rsid w:val="00936FDD"/>
    <w:rsid w:val="009403A0"/>
    <w:rsid w:val="00940ED6"/>
    <w:rsid w:val="00942AEC"/>
    <w:rsid w:val="00943F8B"/>
    <w:rsid w:val="00956076"/>
    <w:rsid w:val="00957008"/>
    <w:rsid w:val="00962965"/>
    <w:rsid w:val="00965EAE"/>
    <w:rsid w:val="00975684"/>
    <w:rsid w:val="00976D08"/>
    <w:rsid w:val="00980416"/>
    <w:rsid w:val="009812A8"/>
    <w:rsid w:val="009958D5"/>
    <w:rsid w:val="0099783A"/>
    <w:rsid w:val="009A0542"/>
    <w:rsid w:val="009A277F"/>
    <w:rsid w:val="009A2E35"/>
    <w:rsid w:val="009B4620"/>
    <w:rsid w:val="009C22DB"/>
    <w:rsid w:val="009C5E0E"/>
    <w:rsid w:val="009D763A"/>
    <w:rsid w:val="009E1BCE"/>
    <w:rsid w:val="009E4141"/>
    <w:rsid w:val="009F2CB8"/>
    <w:rsid w:val="009F671D"/>
    <w:rsid w:val="009F7008"/>
    <w:rsid w:val="00A02C77"/>
    <w:rsid w:val="00A13EC8"/>
    <w:rsid w:val="00A141BB"/>
    <w:rsid w:val="00A23CA0"/>
    <w:rsid w:val="00A40B45"/>
    <w:rsid w:val="00A41F5F"/>
    <w:rsid w:val="00A459AE"/>
    <w:rsid w:val="00A524A9"/>
    <w:rsid w:val="00A5563E"/>
    <w:rsid w:val="00A734DE"/>
    <w:rsid w:val="00A81B8F"/>
    <w:rsid w:val="00A82600"/>
    <w:rsid w:val="00A82CC9"/>
    <w:rsid w:val="00A8628C"/>
    <w:rsid w:val="00A87E71"/>
    <w:rsid w:val="00A964B6"/>
    <w:rsid w:val="00AA1F2A"/>
    <w:rsid w:val="00AA6580"/>
    <w:rsid w:val="00AB0EA9"/>
    <w:rsid w:val="00AC6BFE"/>
    <w:rsid w:val="00AC7C38"/>
    <w:rsid w:val="00AD0B4E"/>
    <w:rsid w:val="00AD3E18"/>
    <w:rsid w:val="00AE4B8F"/>
    <w:rsid w:val="00AE60C5"/>
    <w:rsid w:val="00B00678"/>
    <w:rsid w:val="00B00DB1"/>
    <w:rsid w:val="00B01327"/>
    <w:rsid w:val="00B02BC4"/>
    <w:rsid w:val="00B05975"/>
    <w:rsid w:val="00B13CBE"/>
    <w:rsid w:val="00B20A7A"/>
    <w:rsid w:val="00B24DE1"/>
    <w:rsid w:val="00B25770"/>
    <w:rsid w:val="00B27C46"/>
    <w:rsid w:val="00B37C19"/>
    <w:rsid w:val="00B46C48"/>
    <w:rsid w:val="00B478AC"/>
    <w:rsid w:val="00B532C1"/>
    <w:rsid w:val="00B55B9A"/>
    <w:rsid w:val="00B62ADA"/>
    <w:rsid w:val="00B758CF"/>
    <w:rsid w:val="00B80E9D"/>
    <w:rsid w:val="00B82506"/>
    <w:rsid w:val="00B84715"/>
    <w:rsid w:val="00B85557"/>
    <w:rsid w:val="00B92E9E"/>
    <w:rsid w:val="00B95CA9"/>
    <w:rsid w:val="00B9659F"/>
    <w:rsid w:val="00BA12CD"/>
    <w:rsid w:val="00BA3F07"/>
    <w:rsid w:val="00BA67A4"/>
    <w:rsid w:val="00BB0A25"/>
    <w:rsid w:val="00BB5E66"/>
    <w:rsid w:val="00BB7D77"/>
    <w:rsid w:val="00BC0093"/>
    <w:rsid w:val="00BC6A47"/>
    <w:rsid w:val="00BD3A58"/>
    <w:rsid w:val="00BD6D74"/>
    <w:rsid w:val="00BE3586"/>
    <w:rsid w:val="00BE39B9"/>
    <w:rsid w:val="00BE7F69"/>
    <w:rsid w:val="00C03CF9"/>
    <w:rsid w:val="00C1423F"/>
    <w:rsid w:val="00C1593F"/>
    <w:rsid w:val="00C34402"/>
    <w:rsid w:val="00C433AF"/>
    <w:rsid w:val="00C43757"/>
    <w:rsid w:val="00C506FF"/>
    <w:rsid w:val="00C52C83"/>
    <w:rsid w:val="00C64809"/>
    <w:rsid w:val="00C73E1A"/>
    <w:rsid w:val="00C73E9F"/>
    <w:rsid w:val="00C87D96"/>
    <w:rsid w:val="00CA3F40"/>
    <w:rsid w:val="00CB4619"/>
    <w:rsid w:val="00CB679E"/>
    <w:rsid w:val="00CB76AA"/>
    <w:rsid w:val="00CC1076"/>
    <w:rsid w:val="00CC2191"/>
    <w:rsid w:val="00CC50A1"/>
    <w:rsid w:val="00CC7211"/>
    <w:rsid w:val="00CD0B2B"/>
    <w:rsid w:val="00CD5711"/>
    <w:rsid w:val="00CD59BB"/>
    <w:rsid w:val="00CD7C18"/>
    <w:rsid w:val="00CE0B52"/>
    <w:rsid w:val="00D0450B"/>
    <w:rsid w:val="00D04F43"/>
    <w:rsid w:val="00D055C5"/>
    <w:rsid w:val="00D05B31"/>
    <w:rsid w:val="00D11596"/>
    <w:rsid w:val="00D25B73"/>
    <w:rsid w:val="00D34F89"/>
    <w:rsid w:val="00D4145C"/>
    <w:rsid w:val="00D51332"/>
    <w:rsid w:val="00D52B36"/>
    <w:rsid w:val="00D5404D"/>
    <w:rsid w:val="00D6143F"/>
    <w:rsid w:val="00D61D5B"/>
    <w:rsid w:val="00D66ED2"/>
    <w:rsid w:val="00D67E84"/>
    <w:rsid w:val="00D7308F"/>
    <w:rsid w:val="00D85C29"/>
    <w:rsid w:val="00D86120"/>
    <w:rsid w:val="00D91BD1"/>
    <w:rsid w:val="00DA38FE"/>
    <w:rsid w:val="00DB61C5"/>
    <w:rsid w:val="00DD1EF8"/>
    <w:rsid w:val="00DF7687"/>
    <w:rsid w:val="00E03387"/>
    <w:rsid w:val="00E05893"/>
    <w:rsid w:val="00E17733"/>
    <w:rsid w:val="00E24A43"/>
    <w:rsid w:val="00E25B94"/>
    <w:rsid w:val="00E3309D"/>
    <w:rsid w:val="00E35F6F"/>
    <w:rsid w:val="00E40A11"/>
    <w:rsid w:val="00E428FA"/>
    <w:rsid w:val="00E44FC1"/>
    <w:rsid w:val="00E463D4"/>
    <w:rsid w:val="00E544AB"/>
    <w:rsid w:val="00E60D20"/>
    <w:rsid w:val="00E67D04"/>
    <w:rsid w:val="00E77F3A"/>
    <w:rsid w:val="00E859B2"/>
    <w:rsid w:val="00E874DD"/>
    <w:rsid w:val="00E951D7"/>
    <w:rsid w:val="00E955CC"/>
    <w:rsid w:val="00EA0475"/>
    <w:rsid w:val="00EA7814"/>
    <w:rsid w:val="00EB617F"/>
    <w:rsid w:val="00EC11F4"/>
    <w:rsid w:val="00EC4B4D"/>
    <w:rsid w:val="00ED092D"/>
    <w:rsid w:val="00ED7ED9"/>
    <w:rsid w:val="00EE1F47"/>
    <w:rsid w:val="00EE3BE4"/>
    <w:rsid w:val="00EF4466"/>
    <w:rsid w:val="00EF54D8"/>
    <w:rsid w:val="00EF750F"/>
    <w:rsid w:val="00F008DF"/>
    <w:rsid w:val="00F02C2E"/>
    <w:rsid w:val="00F02C6D"/>
    <w:rsid w:val="00F13ECD"/>
    <w:rsid w:val="00F1401B"/>
    <w:rsid w:val="00F158F0"/>
    <w:rsid w:val="00F323AC"/>
    <w:rsid w:val="00F5264C"/>
    <w:rsid w:val="00F535F2"/>
    <w:rsid w:val="00F7156C"/>
    <w:rsid w:val="00F72A5C"/>
    <w:rsid w:val="00F766F7"/>
    <w:rsid w:val="00F7712C"/>
    <w:rsid w:val="00F877FD"/>
    <w:rsid w:val="00F92243"/>
    <w:rsid w:val="00FA212F"/>
    <w:rsid w:val="00FA71B9"/>
    <w:rsid w:val="00FB3D9E"/>
    <w:rsid w:val="00FB7170"/>
    <w:rsid w:val="00FB78DC"/>
    <w:rsid w:val="00FD1255"/>
    <w:rsid w:val="00FD7BC7"/>
    <w:rsid w:val="00FE4569"/>
    <w:rsid w:val="00FE6382"/>
    <w:rsid w:val="00FE6711"/>
    <w:rsid w:val="00FF3D39"/>
    <w:rsid w:val="06868146"/>
    <w:rsid w:val="07D39F8E"/>
    <w:rsid w:val="0802D3B2"/>
    <w:rsid w:val="0BE9110E"/>
    <w:rsid w:val="117C8249"/>
    <w:rsid w:val="17D89414"/>
    <w:rsid w:val="28F5121F"/>
    <w:rsid w:val="2A907ECC"/>
    <w:rsid w:val="2BD2ACB3"/>
    <w:rsid w:val="2C1F6A74"/>
    <w:rsid w:val="3162A357"/>
    <w:rsid w:val="3366E8AE"/>
    <w:rsid w:val="380B1B62"/>
    <w:rsid w:val="3D0AB11B"/>
    <w:rsid w:val="40846E58"/>
    <w:rsid w:val="428B8383"/>
    <w:rsid w:val="45C5BDF4"/>
    <w:rsid w:val="49C82F59"/>
    <w:rsid w:val="4A4CB044"/>
    <w:rsid w:val="4E98C5A5"/>
    <w:rsid w:val="50053DD7"/>
    <w:rsid w:val="51EAB05A"/>
    <w:rsid w:val="5C352305"/>
    <w:rsid w:val="66ED7E71"/>
    <w:rsid w:val="6B7CB95D"/>
    <w:rsid w:val="6F0112AC"/>
    <w:rsid w:val="7CA38F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2484A3"/>
  <w15:docId w15:val="{9275D8AE-E30E-447B-A8EA-EFA5A700D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1" w:defUIPriority="99" w:defSemiHidden="0" w:defUnhideWhenUsed="0" w:defQFormat="0" w:count="376">
    <w:lsdException w:name="Normal" w:uiPriority="0"/>
    <w:lsdException w:name="heading 1" w:uiPriority="0"/>
    <w:lsdException w:name="heading 2" w:uiPriority="0"/>
    <w:lsdException w:name="heading 3" w:uiPriority="0"/>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0"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locked="0" w:semiHidden="1" w:unhideWhenUsed="1"/>
    <w:lsdException w:name="Table Colorful 2" w:locked="0" w:semiHidden="1" w:unhideWhenUsed="1"/>
    <w:lsdException w:name="Table Colorful 3" w:locked="0"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locked="0" w:semiHidden="1" w:unhideWhenUsed="1"/>
    <w:lsdException w:name="Table Grid 2" w:locked="0" w:semiHidden="1" w:unhideWhenUsed="1"/>
    <w:lsdException w:name="Table Grid 3" w:locked="0" w:semiHidden="1" w:unhideWhenUsed="1"/>
    <w:lsdException w:name="Table Grid 4" w:locked="0" w:semiHidden="1" w:unhideWhenUsed="1"/>
    <w:lsdException w:name="Table Grid 5" w:locked="0" w:semiHidden="1" w:unhideWhenUsed="1"/>
    <w:lsdException w:name="Table Grid 6" w:locked="0" w:semiHidden="1" w:unhideWhenUsed="1"/>
    <w:lsdException w:name="Table Grid 7" w:locked="0" w:semiHidden="1" w:unhideWhenUsed="1"/>
    <w:lsdException w:name="Table Grid 8" w:locked="0" w:semiHidden="1" w:unhideWhenUsed="1"/>
    <w:lsdException w:name="Table List 1" w:locked="0" w:semiHidden="1" w:unhideWhenUsed="1"/>
    <w:lsdException w:name="Table List 2" w:locked="0" w:semiHidden="1" w:unhideWhenUsed="1"/>
    <w:lsdException w:name="Table List 3" w:locked="0" w:semiHidden="1" w:unhideWhenUsed="1"/>
    <w:lsdException w:name="Table List 4" w:locked="0" w:semiHidden="1" w:unhideWhenUsed="1"/>
    <w:lsdException w:name="Table List 5" w:locked="0" w:semiHidden="1" w:unhideWhenUsed="1"/>
    <w:lsdException w:name="Table List 6" w:locked="0" w:semiHidden="1" w:unhideWhenUsed="1"/>
    <w:lsdException w:name="Table List 7" w:locked="0" w:semiHidden="1" w:unhideWhenUsed="1"/>
    <w:lsdException w:name="Table List 8" w:locked="0" w:semiHidden="1" w:unhideWhenUsed="1"/>
    <w:lsdException w:name="Table 3D effects 1" w:semiHidden="1" w:unhideWhenUsed="1"/>
    <w:lsdException w:name="Table 3D effects 2" w:semiHidden="1" w:unhideWhenUsed="1"/>
    <w:lsdException w:name="Table 3D effects 3" w:semiHidden="1" w:unhideWhenUsed="1"/>
    <w:lsdException w:name="Table Contemporary" w:locked="0" w:semiHidden="1" w:unhideWhenUsed="1"/>
    <w:lsdException w:name="Table Elegant" w:locked="0" w:semiHidden="1" w:unhideWhenUsed="1"/>
    <w:lsdException w:name="Table Professional" w:locked="0"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locked="0"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850407"/>
    <w:rPr>
      <w:sz w:val="22"/>
      <w:lang w:val="en-GB" w:eastAsia="en-US"/>
    </w:rPr>
  </w:style>
  <w:style w:type="paragraph" w:styleId="Heading1">
    <w:name w:val="heading 1"/>
    <w:basedOn w:val="Normal"/>
    <w:next w:val="Normal"/>
    <w:link w:val="Heading1Char"/>
    <w:uiPriority w:val="99"/>
    <w:locked/>
    <w:rsid w:val="00840C50"/>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9"/>
    <w:locked/>
    <w:rsid w:val="00840C50"/>
    <w:pPr>
      <w:keepNext/>
      <w:spacing w:before="240" w:after="60"/>
      <w:outlineLvl w:val="1"/>
    </w:pPr>
    <w:rPr>
      <w:rFonts w:ascii="Arial" w:hAnsi="Arial"/>
      <w:b/>
      <w:i/>
      <w:sz w:val="24"/>
    </w:rPr>
  </w:style>
  <w:style w:type="paragraph" w:styleId="Heading3">
    <w:name w:val="heading 3"/>
    <w:basedOn w:val="Normal"/>
    <w:next w:val="Normal"/>
    <w:link w:val="Heading3Char"/>
    <w:uiPriority w:val="99"/>
    <w:locked/>
    <w:rsid w:val="00840C50"/>
    <w:pPr>
      <w:keepNext/>
      <w:spacing w:before="240" w:after="60"/>
      <w:outlineLvl w:val="2"/>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281E6A"/>
    <w:rPr>
      <w:rFonts w:ascii="Cambria" w:hAnsi="Cambria" w:cs="Times New Roman"/>
      <w:b/>
      <w:bCs/>
      <w:kern w:val="32"/>
      <w:sz w:val="32"/>
      <w:szCs w:val="32"/>
      <w:lang w:val="en-GB" w:eastAsia="en-US"/>
    </w:rPr>
  </w:style>
  <w:style w:type="character" w:customStyle="1" w:styleId="Heading2Char">
    <w:name w:val="Heading 2 Char"/>
    <w:link w:val="Heading2"/>
    <w:uiPriority w:val="99"/>
    <w:semiHidden/>
    <w:locked/>
    <w:rsid w:val="00281E6A"/>
    <w:rPr>
      <w:rFonts w:ascii="Cambria" w:hAnsi="Cambria" w:cs="Times New Roman"/>
      <w:b/>
      <w:bCs/>
      <w:i/>
      <w:iCs/>
      <w:sz w:val="28"/>
      <w:szCs w:val="28"/>
      <w:lang w:val="en-GB" w:eastAsia="en-US"/>
    </w:rPr>
  </w:style>
  <w:style w:type="character" w:customStyle="1" w:styleId="Heading3Char">
    <w:name w:val="Heading 3 Char"/>
    <w:link w:val="Heading3"/>
    <w:uiPriority w:val="99"/>
    <w:semiHidden/>
    <w:locked/>
    <w:rsid w:val="00281E6A"/>
    <w:rPr>
      <w:rFonts w:ascii="Cambria" w:hAnsi="Cambria" w:cs="Times New Roman"/>
      <w:b/>
      <w:bCs/>
      <w:sz w:val="26"/>
      <w:szCs w:val="26"/>
      <w:lang w:val="en-GB" w:eastAsia="en-US"/>
    </w:rPr>
  </w:style>
  <w:style w:type="paragraph" w:customStyle="1" w:styleId="EUFooter">
    <w:name w:val="EUFooter"/>
    <w:basedOn w:val="Normal"/>
    <w:uiPriority w:val="99"/>
    <w:rsid w:val="00840C50"/>
    <w:pPr>
      <w:pBdr>
        <w:top w:val="single" w:sz="6" w:space="1" w:color="auto"/>
      </w:pBdr>
      <w:tabs>
        <w:tab w:val="right" w:pos="9639"/>
      </w:tabs>
      <w:jc w:val="both"/>
    </w:pPr>
  </w:style>
  <w:style w:type="paragraph" w:customStyle="1" w:styleId="EUFootnotetext">
    <w:name w:val="EUFootnote text"/>
    <w:basedOn w:val="Normal"/>
    <w:uiPriority w:val="99"/>
    <w:rsid w:val="00840C50"/>
    <w:pPr>
      <w:spacing w:after="120"/>
      <w:jc w:val="both"/>
    </w:pPr>
  </w:style>
  <w:style w:type="paragraph" w:customStyle="1" w:styleId="EUHeader">
    <w:name w:val="EUHeader"/>
    <w:basedOn w:val="EUNormal"/>
    <w:uiPriority w:val="99"/>
    <w:qFormat/>
    <w:rsid w:val="00840C50"/>
    <w:pPr>
      <w:pBdr>
        <w:bottom w:val="single" w:sz="6" w:space="1" w:color="auto"/>
      </w:pBdr>
      <w:tabs>
        <w:tab w:val="right" w:pos="9639"/>
      </w:tabs>
      <w:jc w:val="left"/>
    </w:pPr>
    <w:rPr>
      <w:sz w:val="20"/>
    </w:rPr>
  </w:style>
  <w:style w:type="paragraph" w:customStyle="1" w:styleId="EUNormal">
    <w:name w:val="EUNormal"/>
    <w:basedOn w:val="Normal"/>
    <w:uiPriority w:val="99"/>
    <w:qFormat/>
    <w:rsid w:val="00840C50"/>
    <w:pPr>
      <w:spacing w:after="120"/>
      <w:jc w:val="both"/>
    </w:pPr>
  </w:style>
  <w:style w:type="paragraph" w:customStyle="1" w:styleId="EUHeading1">
    <w:name w:val="EUHeading 1"/>
    <w:basedOn w:val="Normal"/>
    <w:next w:val="EUNormal"/>
    <w:uiPriority w:val="99"/>
    <w:qFormat/>
    <w:rsid w:val="00840C50"/>
    <w:pPr>
      <w:keepNext/>
      <w:pageBreakBefore/>
      <w:numPr>
        <w:numId w:val="5"/>
      </w:numPr>
      <w:spacing w:before="120" w:after="240"/>
      <w:jc w:val="both"/>
      <w:outlineLvl w:val="0"/>
    </w:pPr>
    <w:rPr>
      <w:b/>
      <w:sz w:val="32"/>
    </w:rPr>
  </w:style>
  <w:style w:type="paragraph" w:customStyle="1" w:styleId="EUHeading2">
    <w:name w:val="EUHeading 2"/>
    <w:basedOn w:val="EUHeading1"/>
    <w:next w:val="EUNormal"/>
    <w:uiPriority w:val="99"/>
    <w:qFormat/>
    <w:rsid w:val="00840C50"/>
    <w:pPr>
      <w:pageBreakBefore w:val="0"/>
      <w:numPr>
        <w:ilvl w:val="1"/>
      </w:numPr>
      <w:outlineLvl w:val="1"/>
    </w:pPr>
    <w:rPr>
      <w:sz w:val="28"/>
    </w:rPr>
  </w:style>
  <w:style w:type="paragraph" w:customStyle="1" w:styleId="EUHeading3">
    <w:name w:val="EUHeading 3"/>
    <w:basedOn w:val="EUHeading1"/>
    <w:next w:val="EUNormal"/>
    <w:uiPriority w:val="99"/>
    <w:qFormat/>
    <w:rsid w:val="00840C50"/>
    <w:pPr>
      <w:pageBreakBefore w:val="0"/>
      <w:numPr>
        <w:ilvl w:val="2"/>
      </w:numPr>
      <w:outlineLvl w:val="2"/>
    </w:pPr>
    <w:rPr>
      <w:sz w:val="22"/>
    </w:rPr>
  </w:style>
  <w:style w:type="paragraph" w:customStyle="1" w:styleId="EUHeading4">
    <w:name w:val="EUHeading 4"/>
    <w:basedOn w:val="EUHeading1"/>
    <w:next w:val="EUNormal"/>
    <w:uiPriority w:val="99"/>
    <w:qFormat/>
    <w:rsid w:val="00840C50"/>
    <w:pPr>
      <w:pageBreakBefore w:val="0"/>
      <w:numPr>
        <w:ilvl w:val="3"/>
      </w:numPr>
      <w:outlineLvl w:val="3"/>
    </w:pPr>
    <w:rPr>
      <w:sz w:val="22"/>
    </w:rPr>
  </w:style>
  <w:style w:type="paragraph" w:customStyle="1" w:styleId="EUHeading5">
    <w:name w:val="EUHeading 5"/>
    <w:basedOn w:val="EUHeading1"/>
    <w:next w:val="EUNormal"/>
    <w:uiPriority w:val="99"/>
    <w:qFormat/>
    <w:rsid w:val="00840C50"/>
    <w:pPr>
      <w:pageBreakBefore w:val="0"/>
      <w:numPr>
        <w:ilvl w:val="4"/>
      </w:numPr>
      <w:outlineLvl w:val="4"/>
    </w:pPr>
    <w:rPr>
      <w:sz w:val="22"/>
    </w:rPr>
  </w:style>
  <w:style w:type="paragraph" w:customStyle="1" w:styleId="EUCaption">
    <w:name w:val="EUCaption"/>
    <w:basedOn w:val="EUNormal"/>
    <w:uiPriority w:val="99"/>
    <w:qFormat/>
    <w:rsid w:val="00840C50"/>
    <w:pPr>
      <w:jc w:val="center"/>
    </w:pPr>
    <w:rPr>
      <w:b/>
    </w:rPr>
  </w:style>
  <w:style w:type="paragraph" w:customStyle="1" w:styleId="EUList">
    <w:name w:val="EUList"/>
    <w:basedOn w:val="EUNormal"/>
    <w:uiPriority w:val="99"/>
    <w:rsid w:val="00840C50"/>
    <w:pPr>
      <w:ind w:left="425" w:hanging="425"/>
    </w:pPr>
  </w:style>
  <w:style w:type="paragraph" w:customStyle="1" w:styleId="EUList2">
    <w:name w:val="EUList 2"/>
    <w:basedOn w:val="EUNormal"/>
    <w:uiPriority w:val="99"/>
    <w:rsid w:val="00840C50"/>
    <w:pPr>
      <w:ind w:left="850" w:hanging="425"/>
    </w:pPr>
  </w:style>
  <w:style w:type="paragraph" w:customStyle="1" w:styleId="EUList3">
    <w:name w:val="EUList 3"/>
    <w:basedOn w:val="EUNormal"/>
    <w:uiPriority w:val="99"/>
    <w:rsid w:val="00840C50"/>
    <w:pPr>
      <w:ind w:left="1276" w:hanging="425"/>
    </w:pPr>
  </w:style>
  <w:style w:type="paragraph" w:customStyle="1" w:styleId="EUListBullet">
    <w:name w:val="EUList Bullet"/>
    <w:basedOn w:val="EUNormal"/>
    <w:uiPriority w:val="99"/>
    <w:qFormat/>
    <w:rsid w:val="00840C50"/>
    <w:pPr>
      <w:numPr>
        <w:numId w:val="1"/>
      </w:numPr>
    </w:pPr>
  </w:style>
  <w:style w:type="paragraph" w:customStyle="1" w:styleId="EUListBullet2">
    <w:name w:val="EUList Bullet 2"/>
    <w:basedOn w:val="EUNormal"/>
    <w:uiPriority w:val="99"/>
    <w:rsid w:val="00840C50"/>
    <w:pPr>
      <w:numPr>
        <w:numId w:val="2"/>
      </w:numPr>
    </w:pPr>
  </w:style>
  <w:style w:type="paragraph" w:customStyle="1" w:styleId="EUListBullet3">
    <w:name w:val="EUList Bullet 3"/>
    <w:basedOn w:val="EUNormal"/>
    <w:uiPriority w:val="99"/>
    <w:rsid w:val="00840C50"/>
    <w:pPr>
      <w:numPr>
        <w:numId w:val="3"/>
      </w:numPr>
      <w:tabs>
        <w:tab w:val="clear" w:pos="1211"/>
        <w:tab w:val="left" w:pos="1276"/>
      </w:tabs>
      <w:ind w:left="1276" w:hanging="425"/>
    </w:pPr>
  </w:style>
  <w:style w:type="paragraph" w:customStyle="1" w:styleId="EUListContinue">
    <w:name w:val="EUList Continue"/>
    <w:basedOn w:val="EUNormal"/>
    <w:uiPriority w:val="99"/>
    <w:rsid w:val="00840C50"/>
    <w:pPr>
      <w:ind w:left="425"/>
    </w:pPr>
  </w:style>
  <w:style w:type="paragraph" w:customStyle="1" w:styleId="EUListContinue2">
    <w:name w:val="EUList Continue 2"/>
    <w:basedOn w:val="EUNormal"/>
    <w:uiPriority w:val="99"/>
    <w:rsid w:val="00840C50"/>
    <w:pPr>
      <w:ind w:left="851"/>
    </w:pPr>
  </w:style>
  <w:style w:type="paragraph" w:customStyle="1" w:styleId="EUListContinue3">
    <w:name w:val="EUList Continue 3"/>
    <w:basedOn w:val="EUNormal"/>
    <w:uiPriority w:val="99"/>
    <w:rsid w:val="00840C50"/>
    <w:pPr>
      <w:ind w:left="1276"/>
    </w:pPr>
  </w:style>
  <w:style w:type="paragraph" w:customStyle="1" w:styleId="EUListNumber">
    <w:name w:val="EUList Number"/>
    <w:basedOn w:val="EUNormal"/>
    <w:uiPriority w:val="99"/>
    <w:rsid w:val="00840C50"/>
    <w:pPr>
      <w:ind w:left="425" w:hanging="425"/>
    </w:pPr>
  </w:style>
  <w:style w:type="paragraph" w:customStyle="1" w:styleId="EUListNumber2">
    <w:name w:val="EUList Number 2"/>
    <w:basedOn w:val="EUNormal"/>
    <w:uiPriority w:val="99"/>
    <w:rsid w:val="00840C50"/>
    <w:pPr>
      <w:ind w:left="850" w:hanging="425"/>
    </w:pPr>
  </w:style>
  <w:style w:type="paragraph" w:customStyle="1" w:styleId="EUListNumber3">
    <w:name w:val="EUList Number 3"/>
    <w:basedOn w:val="EUNormal"/>
    <w:uiPriority w:val="99"/>
    <w:rsid w:val="00840C50"/>
    <w:pPr>
      <w:ind w:left="1276" w:hanging="425"/>
    </w:pPr>
  </w:style>
  <w:style w:type="paragraph" w:styleId="TOC1">
    <w:name w:val="toc 1"/>
    <w:basedOn w:val="Normal"/>
    <w:next w:val="Normal"/>
    <w:autoRedefine/>
    <w:uiPriority w:val="39"/>
    <w:locked/>
    <w:rsid w:val="00840C50"/>
  </w:style>
  <w:style w:type="paragraph" w:styleId="TOC2">
    <w:name w:val="toc 2"/>
    <w:basedOn w:val="Normal"/>
    <w:next w:val="Normal"/>
    <w:autoRedefine/>
    <w:uiPriority w:val="39"/>
    <w:locked/>
    <w:rsid w:val="00840C50"/>
    <w:pPr>
      <w:ind w:left="200"/>
    </w:pPr>
  </w:style>
  <w:style w:type="paragraph" w:styleId="TOC3">
    <w:name w:val="toc 3"/>
    <w:basedOn w:val="Normal"/>
    <w:next w:val="Normal"/>
    <w:autoRedefine/>
    <w:uiPriority w:val="39"/>
    <w:locked/>
    <w:rsid w:val="00840C50"/>
    <w:pPr>
      <w:ind w:left="400"/>
    </w:pPr>
  </w:style>
  <w:style w:type="paragraph" w:styleId="TOC4">
    <w:name w:val="toc 4"/>
    <w:basedOn w:val="Normal"/>
    <w:next w:val="Normal"/>
    <w:autoRedefine/>
    <w:uiPriority w:val="99"/>
    <w:semiHidden/>
    <w:locked/>
    <w:rsid w:val="00840C50"/>
    <w:pPr>
      <w:ind w:left="600"/>
    </w:pPr>
  </w:style>
  <w:style w:type="paragraph" w:styleId="TOC5">
    <w:name w:val="toc 5"/>
    <w:basedOn w:val="Normal"/>
    <w:next w:val="Normal"/>
    <w:autoRedefine/>
    <w:uiPriority w:val="99"/>
    <w:semiHidden/>
    <w:locked/>
    <w:rsid w:val="00840C50"/>
    <w:pPr>
      <w:ind w:left="800"/>
    </w:pPr>
  </w:style>
  <w:style w:type="paragraph" w:styleId="TOC6">
    <w:name w:val="toc 6"/>
    <w:basedOn w:val="Normal"/>
    <w:next w:val="Normal"/>
    <w:autoRedefine/>
    <w:uiPriority w:val="99"/>
    <w:semiHidden/>
    <w:locked/>
    <w:rsid w:val="00840C50"/>
    <w:pPr>
      <w:ind w:left="1000"/>
    </w:pPr>
  </w:style>
  <w:style w:type="paragraph" w:styleId="TOC7">
    <w:name w:val="toc 7"/>
    <w:basedOn w:val="Normal"/>
    <w:next w:val="Normal"/>
    <w:autoRedefine/>
    <w:uiPriority w:val="99"/>
    <w:semiHidden/>
    <w:locked/>
    <w:rsid w:val="00840C50"/>
    <w:pPr>
      <w:ind w:left="1200"/>
    </w:pPr>
  </w:style>
  <w:style w:type="paragraph" w:styleId="TOC8">
    <w:name w:val="toc 8"/>
    <w:basedOn w:val="Normal"/>
    <w:next w:val="Normal"/>
    <w:autoRedefine/>
    <w:uiPriority w:val="99"/>
    <w:semiHidden/>
    <w:locked/>
    <w:rsid w:val="00840C50"/>
    <w:pPr>
      <w:ind w:left="1400"/>
    </w:pPr>
  </w:style>
  <w:style w:type="paragraph" w:styleId="TOC9">
    <w:name w:val="toc 9"/>
    <w:basedOn w:val="Normal"/>
    <w:next w:val="Normal"/>
    <w:autoRedefine/>
    <w:uiPriority w:val="99"/>
    <w:semiHidden/>
    <w:locked/>
    <w:rsid w:val="00840C50"/>
    <w:pPr>
      <w:ind w:left="1600"/>
    </w:pPr>
  </w:style>
  <w:style w:type="paragraph" w:customStyle="1" w:styleId="EUHeading">
    <w:name w:val="EUHeading"/>
    <w:basedOn w:val="Normal"/>
    <w:next w:val="EUNormal"/>
    <w:uiPriority w:val="99"/>
    <w:rsid w:val="00840C50"/>
    <w:pPr>
      <w:keepNext/>
      <w:pageBreakBefore/>
      <w:tabs>
        <w:tab w:val="left" w:pos="0"/>
      </w:tabs>
      <w:spacing w:before="120" w:after="240"/>
      <w:outlineLvl w:val="0"/>
    </w:pPr>
    <w:rPr>
      <w:b/>
      <w:sz w:val="32"/>
    </w:rPr>
  </w:style>
  <w:style w:type="paragraph" w:customStyle="1" w:styleId="EUAnnex1">
    <w:name w:val="EUAnnex 1"/>
    <w:basedOn w:val="Normal"/>
    <w:next w:val="EUNormal"/>
    <w:uiPriority w:val="99"/>
    <w:qFormat/>
    <w:rsid w:val="00840C50"/>
    <w:pPr>
      <w:keepNext/>
      <w:pageBreakBefore/>
      <w:numPr>
        <w:numId w:val="6"/>
      </w:numPr>
      <w:spacing w:before="120" w:after="240"/>
      <w:outlineLvl w:val="0"/>
    </w:pPr>
    <w:rPr>
      <w:b/>
      <w:sz w:val="32"/>
    </w:rPr>
  </w:style>
  <w:style w:type="paragraph" w:customStyle="1" w:styleId="EUAnnex2">
    <w:name w:val="EUAnnex 2"/>
    <w:basedOn w:val="EUAnnex1"/>
    <w:next w:val="EUNormal"/>
    <w:uiPriority w:val="99"/>
    <w:rsid w:val="00840C50"/>
    <w:pPr>
      <w:pageBreakBefore w:val="0"/>
      <w:numPr>
        <w:ilvl w:val="1"/>
      </w:numPr>
      <w:outlineLvl w:val="1"/>
    </w:pPr>
    <w:rPr>
      <w:sz w:val="28"/>
    </w:rPr>
  </w:style>
  <w:style w:type="paragraph" w:customStyle="1" w:styleId="EUAnnex3">
    <w:name w:val="EUAnnex 3"/>
    <w:basedOn w:val="EUAnnex1"/>
    <w:next w:val="EUNormal"/>
    <w:uiPriority w:val="99"/>
    <w:rsid w:val="00840C50"/>
    <w:pPr>
      <w:pageBreakBefore w:val="0"/>
      <w:numPr>
        <w:ilvl w:val="2"/>
      </w:numPr>
      <w:outlineLvl w:val="2"/>
    </w:pPr>
    <w:rPr>
      <w:sz w:val="22"/>
    </w:rPr>
  </w:style>
  <w:style w:type="paragraph" w:customStyle="1" w:styleId="EUAnnex4">
    <w:name w:val="EUAnnex 4"/>
    <w:basedOn w:val="EUAnnex1"/>
    <w:next w:val="EUNormal"/>
    <w:uiPriority w:val="99"/>
    <w:rsid w:val="00840C50"/>
    <w:pPr>
      <w:pageBreakBefore w:val="0"/>
      <w:numPr>
        <w:ilvl w:val="3"/>
      </w:numPr>
      <w:outlineLvl w:val="3"/>
    </w:pPr>
    <w:rPr>
      <w:sz w:val="22"/>
    </w:rPr>
  </w:style>
  <w:style w:type="paragraph" w:customStyle="1" w:styleId="EUAnnex5">
    <w:name w:val="EUAnnex 5"/>
    <w:basedOn w:val="EUAnnex1"/>
    <w:next w:val="EUNormal"/>
    <w:uiPriority w:val="99"/>
    <w:rsid w:val="00840C50"/>
    <w:pPr>
      <w:pageBreakBefore w:val="0"/>
      <w:numPr>
        <w:ilvl w:val="4"/>
      </w:numPr>
      <w:outlineLvl w:val="4"/>
    </w:pPr>
    <w:rPr>
      <w:sz w:val="22"/>
    </w:rPr>
  </w:style>
  <w:style w:type="paragraph" w:customStyle="1" w:styleId="Table">
    <w:name w:val="Table"/>
    <w:basedOn w:val="Normal"/>
    <w:uiPriority w:val="99"/>
    <w:locked/>
    <w:rsid w:val="00840C50"/>
    <w:pPr>
      <w:spacing w:before="20" w:after="20"/>
    </w:pPr>
    <w:rPr>
      <w:sz w:val="20"/>
      <w:lang w:val="en-US" w:eastAsia="de-DE"/>
    </w:rPr>
  </w:style>
  <w:style w:type="paragraph" w:styleId="Header">
    <w:name w:val="header"/>
    <w:basedOn w:val="Normal"/>
    <w:link w:val="HeaderChar"/>
    <w:uiPriority w:val="99"/>
    <w:locked/>
    <w:rsid w:val="00840C50"/>
    <w:pPr>
      <w:tabs>
        <w:tab w:val="center" w:pos="4153"/>
        <w:tab w:val="right" w:pos="8306"/>
      </w:tabs>
    </w:pPr>
    <w:rPr>
      <w:sz w:val="20"/>
    </w:rPr>
  </w:style>
  <w:style w:type="character" w:customStyle="1" w:styleId="HeaderChar">
    <w:name w:val="Header Char"/>
    <w:link w:val="Header"/>
    <w:uiPriority w:val="99"/>
    <w:semiHidden/>
    <w:locked/>
    <w:rsid w:val="00281E6A"/>
    <w:rPr>
      <w:rFonts w:cs="Times New Roman"/>
      <w:sz w:val="20"/>
      <w:szCs w:val="20"/>
      <w:lang w:val="en-GB" w:eastAsia="en-US"/>
    </w:rPr>
  </w:style>
  <w:style w:type="paragraph" w:styleId="Footer">
    <w:name w:val="footer"/>
    <w:basedOn w:val="Normal"/>
    <w:link w:val="FooterChar"/>
    <w:uiPriority w:val="99"/>
    <w:locked/>
    <w:rsid w:val="00840C50"/>
    <w:pPr>
      <w:tabs>
        <w:tab w:val="center" w:pos="4153"/>
        <w:tab w:val="right" w:pos="8306"/>
      </w:tabs>
    </w:pPr>
    <w:rPr>
      <w:sz w:val="20"/>
    </w:rPr>
  </w:style>
  <w:style w:type="character" w:customStyle="1" w:styleId="FooterChar">
    <w:name w:val="Footer Char"/>
    <w:link w:val="Footer"/>
    <w:uiPriority w:val="99"/>
    <w:locked/>
    <w:rsid w:val="00281E6A"/>
    <w:rPr>
      <w:rFonts w:cs="Times New Roman"/>
      <w:sz w:val="20"/>
      <w:szCs w:val="20"/>
      <w:lang w:val="en-GB" w:eastAsia="en-US"/>
    </w:rPr>
  </w:style>
  <w:style w:type="paragraph" w:customStyle="1" w:styleId="EUCode">
    <w:name w:val="EUCode"/>
    <w:basedOn w:val="Normal"/>
    <w:uiPriority w:val="99"/>
    <w:rsid w:val="00840C50"/>
    <w:pPr>
      <w:keepNext/>
      <w:keepLines/>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uppressAutoHyphens/>
    </w:pPr>
    <w:rPr>
      <w:rFonts w:ascii="Courier New" w:hAnsi="Courier New"/>
      <w:noProof/>
    </w:rPr>
  </w:style>
  <w:style w:type="character" w:styleId="Hyperlink">
    <w:name w:val="Hyperlink"/>
    <w:uiPriority w:val="99"/>
    <w:rsid w:val="00840C50"/>
    <w:rPr>
      <w:rFonts w:cs="Times New Roman"/>
      <w:color w:val="0000FF"/>
      <w:u w:val="single"/>
    </w:rPr>
  </w:style>
  <w:style w:type="paragraph" w:customStyle="1" w:styleId="EUReference">
    <w:name w:val="EUReference"/>
    <w:basedOn w:val="EUNormal"/>
    <w:uiPriority w:val="99"/>
    <w:qFormat/>
    <w:rsid w:val="00840C50"/>
    <w:pPr>
      <w:numPr>
        <w:numId w:val="4"/>
      </w:numPr>
    </w:pPr>
  </w:style>
  <w:style w:type="paragraph" w:customStyle="1" w:styleId="EUAppendix1">
    <w:name w:val="EUAppendix 1"/>
    <w:basedOn w:val="Normal"/>
    <w:next w:val="EUNormal"/>
    <w:uiPriority w:val="99"/>
    <w:rsid w:val="00840C50"/>
    <w:pPr>
      <w:keepNext/>
      <w:pageBreakBefore/>
      <w:numPr>
        <w:numId w:val="7"/>
      </w:numPr>
      <w:tabs>
        <w:tab w:val="clear" w:pos="2160"/>
        <w:tab w:val="num" w:pos="1985"/>
      </w:tabs>
      <w:spacing w:before="120" w:after="240"/>
      <w:ind w:left="1985" w:hanging="1985"/>
      <w:outlineLvl w:val="0"/>
    </w:pPr>
    <w:rPr>
      <w:b/>
      <w:sz w:val="32"/>
    </w:rPr>
  </w:style>
  <w:style w:type="paragraph" w:customStyle="1" w:styleId="TableHead">
    <w:name w:val="Table_Head"/>
    <w:basedOn w:val="Table"/>
    <w:uiPriority w:val="99"/>
    <w:locked/>
    <w:rsid w:val="00840C50"/>
    <w:rPr>
      <w:b/>
      <w:lang w:val="en-GB"/>
    </w:rPr>
  </w:style>
  <w:style w:type="paragraph" w:styleId="Caption">
    <w:name w:val="caption"/>
    <w:basedOn w:val="EUNormal"/>
    <w:next w:val="EUNormal"/>
    <w:autoRedefine/>
    <w:uiPriority w:val="35"/>
    <w:qFormat/>
    <w:locked/>
    <w:rsid w:val="00493F54"/>
    <w:pPr>
      <w:spacing w:before="120"/>
    </w:pPr>
    <w:rPr>
      <w:b/>
      <w:bCs/>
    </w:rPr>
  </w:style>
  <w:style w:type="paragraph" w:customStyle="1" w:styleId="EUAppendix2">
    <w:name w:val="EUAppendix 2"/>
    <w:basedOn w:val="EUAppendix1"/>
    <w:next w:val="EUNormal"/>
    <w:uiPriority w:val="99"/>
    <w:rsid w:val="00840C50"/>
    <w:pPr>
      <w:pageBreakBefore w:val="0"/>
      <w:numPr>
        <w:ilvl w:val="1"/>
      </w:numPr>
      <w:outlineLvl w:val="1"/>
    </w:pPr>
    <w:rPr>
      <w:sz w:val="28"/>
    </w:rPr>
  </w:style>
  <w:style w:type="paragraph" w:styleId="TableofFigures">
    <w:name w:val="table of figures"/>
    <w:basedOn w:val="Normal"/>
    <w:next w:val="Normal"/>
    <w:uiPriority w:val="99"/>
    <w:locked/>
    <w:rsid w:val="00840C50"/>
    <w:pPr>
      <w:ind w:left="400" w:hanging="400"/>
    </w:pPr>
  </w:style>
  <w:style w:type="paragraph" w:customStyle="1" w:styleId="EUAppendix3">
    <w:name w:val="EUAppendix 3"/>
    <w:basedOn w:val="EUAppendix1"/>
    <w:next w:val="EUNormal"/>
    <w:uiPriority w:val="99"/>
    <w:rsid w:val="00840C50"/>
    <w:pPr>
      <w:pageBreakBefore w:val="0"/>
      <w:numPr>
        <w:ilvl w:val="2"/>
      </w:numPr>
      <w:outlineLvl w:val="2"/>
    </w:pPr>
    <w:rPr>
      <w:sz w:val="22"/>
    </w:rPr>
  </w:style>
  <w:style w:type="paragraph" w:customStyle="1" w:styleId="EUAppendix4">
    <w:name w:val="EUAppendix 4"/>
    <w:basedOn w:val="EUAppendix1"/>
    <w:next w:val="EUNormal"/>
    <w:uiPriority w:val="99"/>
    <w:rsid w:val="00840C50"/>
    <w:pPr>
      <w:pageBreakBefore w:val="0"/>
      <w:numPr>
        <w:ilvl w:val="3"/>
      </w:numPr>
      <w:tabs>
        <w:tab w:val="left" w:pos="1701"/>
      </w:tabs>
      <w:outlineLvl w:val="3"/>
    </w:pPr>
    <w:rPr>
      <w:sz w:val="22"/>
    </w:rPr>
  </w:style>
  <w:style w:type="paragraph" w:customStyle="1" w:styleId="EUAppendix5">
    <w:name w:val="EUAppendix 5"/>
    <w:basedOn w:val="EUAppendix1"/>
    <w:next w:val="EUNormal"/>
    <w:uiPriority w:val="99"/>
    <w:rsid w:val="00840C50"/>
    <w:pPr>
      <w:pageBreakBefore w:val="0"/>
      <w:numPr>
        <w:ilvl w:val="4"/>
      </w:numPr>
      <w:outlineLvl w:val="4"/>
    </w:pPr>
    <w:rPr>
      <w:sz w:val="22"/>
    </w:rPr>
  </w:style>
  <w:style w:type="paragraph" w:styleId="BalloonText">
    <w:name w:val="Balloon Text"/>
    <w:basedOn w:val="Normal"/>
    <w:link w:val="BalloonTextChar"/>
    <w:uiPriority w:val="99"/>
    <w:semiHidden/>
    <w:locked/>
    <w:rsid w:val="00C87D96"/>
    <w:rPr>
      <w:rFonts w:ascii="Tahoma" w:hAnsi="Tahoma" w:cs="Tahoma"/>
      <w:sz w:val="16"/>
      <w:szCs w:val="16"/>
    </w:rPr>
  </w:style>
  <w:style w:type="character" w:customStyle="1" w:styleId="BalloonTextChar">
    <w:name w:val="Balloon Text Char"/>
    <w:link w:val="BalloonText"/>
    <w:uiPriority w:val="99"/>
    <w:semiHidden/>
    <w:locked/>
    <w:rsid w:val="00281E6A"/>
    <w:rPr>
      <w:rFonts w:cs="Times New Roman"/>
      <w:sz w:val="2"/>
      <w:lang w:val="en-GB" w:eastAsia="en-US"/>
    </w:rPr>
  </w:style>
  <w:style w:type="character" w:styleId="CommentReference">
    <w:name w:val="annotation reference"/>
    <w:uiPriority w:val="99"/>
    <w:semiHidden/>
    <w:locked/>
    <w:rsid w:val="00C87D96"/>
    <w:rPr>
      <w:rFonts w:cs="Times New Roman"/>
      <w:sz w:val="16"/>
      <w:szCs w:val="16"/>
    </w:rPr>
  </w:style>
  <w:style w:type="paragraph" w:styleId="CommentText">
    <w:name w:val="annotation text"/>
    <w:basedOn w:val="Normal"/>
    <w:link w:val="CommentTextChar"/>
    <w:uiPriority w:val="99"/>
    <w:semiHidden/>
    <w:locked/>
    <w:rsid w:val="00C87D96"/>
    <w:rPr>
      <w:sz w:val="20"/>
    </w:rPr>
  </w:style>
  <w:style w:type="character" w:customStyle="1" w:styleId="CommentTextChar">
    <w:name w:val="Comment Text Char"/>
    <w:link w:val="CommentText"/>
    <w:uiPriority w:val="99"/>
    <w:semiHidden/>
    <w:locked/>
    <w:rsid w:val="00281E6A"/>
    <w:rPr>
      <w:rFonts w:cs="Times New Roman"/>
      <w:sz w:val="20"/>
      <w:szCs w:val="20"/>
      <w:lang w:val="en-GB" w:eastAsia="en-US"/>
    </w:rPr>
  </w:style>
  <w:style w:type="paragraph" w:styleId="CommentSubject">
    <w:name w:val="annotation subject"/>
    <w:basedOn w:val="CommentText"/>
    <w:next w:val="CommentText"/>
    <w:link w:val="CommentSubjectChar"/>
    <w:uiPriority w:val="99"/>
    <w:semiHidden/>
    <w:locked/>
    <w:rsid w:val="00C87D96"/>
    <w:rPr>
      <w:b/>
      <w:bCs/>
    </w:rPr>
  </w:style>
  <w:style w:type="character" w:customStyle="1" w:styleId="CommentSubjectChar">
    <w:name w:val="Comment Subject Char"/>
    <w:link w:val="CommentSubject"/>
    <w:uiPriority w:val="99"/>
    <w:semiHidden/>
    <w:locked/>
    <w:rsid w:val="00281E6A"/>
    <w:rPr>
      <w:rFonts w:cs="Times New Roman"/>
      <w:b/>
      <w:bCs/>
      <w:sz w:val="20"/>
      <w:szCs w:val="20"/>
      <w:lang w:val="en-GB" w:eastAsia="en-US"/>
    </w:rPr>
  </w:style>
  <w:style w:type="character" w:styleId="FollowedHyperlink">
    <w:name w:val="FollowedHyperlink"/>
    <w:uiPriority w:val="99"/>
    <w:semiHidden/>
    <w:locked/>
    <w:rsid w:val="00350670"/>
    <w:rPr>
      <w:rFonts w:cs="Times New Roman"/>
      <w:color w:val="800080"/>
      <w:u w:val="single"/>
    </w:rPr>
  </w:style>
  <w:style w:type="paragraph" w:customStyle="1" w:styleId="Authors">
    <w:name w:val="Authors"/>
    <w:basedOn w:val="Normal"/>
    <w:link w:val="AuthorsZchn"/>
    <w:qFormat/>
    <w:locked/>
    <w:rsid w:val="00E874DD"/>
    <w:pPr>
      <w:jc w:val="center"/>
    </w:pPr>
    <w:rPr>
      <w:b/>
      <w:sz w:val="32"/>
    </w:rPr>
  </w:style>
  <w:style w:type="paragraph" w:customStyle="1" w:styleId="Reviewers">
    <w:name w:val="Reviewers"/>
    <w:basedOn w:val="Normal"/>
    <w:link w:val="ReviewersZchn"/>
    <w:qFormat/>
    <w:locked/>
    <w:rsid w:val="00E874DD"/>
    <w:pPr>
      <w:jc w:val="center"/>
    </w:pPr>
    <w:rPr>
      <w:b/>
      <w:sz w:val="24"/>
    </w:rPr>
  </w:style>
  <w:style w:type="character" w:customStyle="1" w:styleId="AuthorsZchn">
    <w:name w:val="Authors Zchn"/>
    <w:basedOn w:val="DefaultParagraphFont"/>
    <w:link w:val="Authors"/>
    <w:rsid w:val="00E874DD"/>
    <w:rPr>
      <w:b/>
      <w:sz w:val="32"/>
      <w:lang w:val="en-GB" w:eastAsia="en-US"/>
    </w:rPr>
  </w:style>
  <w:style w:type="paragraph" w:customStyle="1" w:styleId="TableFett">
    <w:name w:val="Table + Fett"/>
    <w:basedOn w:val="Normal"/>
    <w:link w:val="TableFettZchn"/>
    <w:qFormat/>
    <w:rsid w:val="00E874DD"/>
    <w:rPr>
      <w:b/>
    </w:rPr>
  </w:style>
  <w:style w:type="character" w:customStyle="1" w:styleId="ReviewersZchn">
    <w:name w:val="Reviewers Zchn"/>
    <w:basedOn w:val="DefaultParagraphFont"/>
    <w:link w:val="Reviewers"/>
    <w:rsid w:val="00E874DD"/>
    <w:rPr>
      <w:b/>
      <w:sz w:val="24"/>
      <w:lang w:val="en-GB" w:eastAsia="en-US"/>
    </w:rPr>
  </w:style>
  <w:style w:type="character" w:customStyle="1" w:styleId="TableFettZchn">
    <w:name w:val="Table + Fett Zchn"/>
    <w:basedOn w:val="DefaultParagraphFont"/>
    <w:link w:val="TableFett"/>
    <w:rsid w:val="00E874DD"/>
    <w:rPr>
      <w:b/>
      <w:sz w:val="22"/>
      <w:lang w:val="en-GB" w:eastAsia="en-US"/>
    </w:rPr>
  </w:style>
  <w:style w:type="table" w:styleId="TableGrid">
    <w:name w:val="Table Grid"/>
    <w:basedOn w:val="TableNormal"/>
    <w:uiPriority w:val="39"/>
    <w:locked/>
    <w:rsid w:val="00371801"/>
    <w:rPr>
      <w:rFonts w:ascii="Didact Gothic" w:eastAsiaTheme="minorHAnsi" w:hAnsi="Didact Gothic" w:cstheme="minorBidi"/>
      <w:bCs/>
      <w:color w:val="EEECE1" w:themeColor="background2"/>
      <w:szCs w:val="3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71801"/>
    <w:rPr>
      <w:b/>
      <w:bCs/>
    </w:rPr>
  </w:style>
  <w:style w:type="table" w:customStyle="1" w:styleId="Style2">
    <w:name w:val="Style2"/>
    <w:basedOn w:val="TableNormal"/>
    <w:uiPriority w:val="99"/>
    <w:rsid w:val="00371801"/>
    <w:rPr>
      <w:rFonts w:ascii="Didact Gothic" w:eastAsiaTheme="minorHAnsi" w:hAnsi="Didact Gothic" w:cstheme="minorBidi"/>
      <w:bCs/>
      <w:color w:val="EEECE1" w:themeColor="background2"/>
      <w:szCs w:val="32"/>
      <w:lang w:val="en-US" w:eastAsia="en-US"/>
    </w:rPr>
    <w:tblPr/>
    <w:tcPr>
      <w:shd w:val="pct12" w:color="E1E1C3" w:fill="auto"/>
    </w:tcPr>
  </w:style>
  <w:style w:type="table" w:customStyle="1" w:styleId="Style3">
    <w:name w:val="Style3"/>
    <w:basedOn w:val="TableNormal"/>
    <w:uiPriority w:val="99"/>
    <w:rsid w:val="00917277"/>
    <w:rPr>
      <w:rFonts w:ascii="Didact Gothic" w:eastAsiaTheme="minorHAnsi" w:hAnsi="Didact Gothic" w:cstheme="minorBidi"/>
      <w:bCs/>
      <w:color w:val="EEECE1" w:themeColor="background2"/>
      <w:szCs w:val="3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pct25" w:color="E1E1C3" w:fill="auto"/>
    </w:tc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320559">
      <w:bodyDiv w:val="1"/>
      <w:marLeft w:val="0"/>
      <w:marRight w:val="0"/>
      <w:marTop w:val="0"/>
      <w:marBottom w:val="0"/>
      <w:divBdr>
        <w:top w:val="none" w:sz="0" w:space="0" w:color="auto"/>
        <w:left w:val="none" w:sz="0" w:space="0" w:color="auto"/>
        <w:bottom w:val="none" w:sz="0" w:space="0" w:color="auto"/>
        <w:right w:val="none" w:sz="0" w:space="0" w:color="auto"/>
      </w:divBdr>
    </w:div>
    <w:div w:id="1155492688">
      <w:bodyDiv w:val="1"/>
      <w:marLeft w:val="0"/>
      <w:marRight w:val="0"/>
      <w:marTop w:val="0"/>
      <w:marBottom w:val="0"/>
      <w:divBdr>
        <w:top w:val="none" w:sz="0" w:space="0" w:color="auto"/>
        <w:left w:val="none" w:sz="0" w:space="0" w:color="auto"/>
        <w:bottom w:val="none" w:sz="0" w:space="0" w:color="auto"/>
        <w:right w:val="none" w:sz="0" w:space="0" w:color="auto"/>
      </w:divBdr>
    </w:div>
    <w:div w:id="203384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4.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icar\Desktop\PlanetData%20deliverable%20template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F33993A881D84FB3235EAADBCEB113" ma:contentTypeVersion="11" ma:contentTypeDescription="Een nieuw document maken." ma:contentTypeScope="" ma:versionID="499f0475bf4a3dd2686a1228f9ea7fa5">
  <xsd:schema xmlns:xsd="http://www.w3.org/2001/XMLSchema" xmlns:xs="http://www.w3.org/2001/XMLSchema" xmlns:p="http://schemas.microsoft.com/office/2006/metadata/properties" xmlns:ns3="42de0816-9964-4231-a101-85b04aad0983" xmlns:ns4="0732927e-229b-4774-9042-53b44ca53351" targetNamespace="http://schemas.microsoft.com/office/2006/metadata/properties" ma:root="true" ma:fieldsID="9955c18336eb49ee1e454a3c96829205" ns3:_="" ns4:_="">
    <xsd:import namespace="42de0816-9964-4231-a101-85b04aad0983"/>
    <xsd:import namespace="0732927e-229b-4774-9042-53b44ca5335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e0816-9964-4231-a101-85b04aad0983"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32927e-229b-4774-9042-53b44ca5335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28335A-649C-4D39-80DA-A0713DD125F3}">
  <ds:schemaRefs>
    <ds:schemaRef ds:uri="http://schemas.microsoft.com/sharepoint/v3/contenttype/forms"/>
  </ds:schemaRefs>
</ds:datastoreItem>
</file>

<file path=customXml/itemProps2.xml><?xml version="1.0" encoding="utf-8"?>
<ds:datastoreItem xmlns:ds="http://schemas.openxmlformats.org/officeDocument/2006/customXml" ds:itemID="{FA02A10C-A36A-4B42-B963-40B4120AD8CD}">
  <ds:schemaRefs>
    <ds:schemaRef ds:uri="http://schemas.openxmlformats.org/officeDocument/2006/bibliography"/>
  </ds:schemaRefs>
</ds:datastoreItem>
</file>

<file path=customXml/itemProps3.xml><?xml version="1.0" encoding="utf-8"?>
<ds:datastoreItem xmlns:ds="http://schemas.openxmlformats.org/officeDocument/2006/customXml" ds:itemID="{F8362D72-FA52-41A7-AFFF-54082BE95007}">
  <ds:schemaRefs>
    <ds:schemaRef ds:uri="42de0816-9964-4231-a101-85b04aad0983"/>
    <ds:schemaRef ds:uri="0732927e-229b-4774-9042-53b44ca53351"/>
    <ds:schemaRef ds:uri="http://purl.org/dc/terms/"/>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 ds:uri="http://purl.org/dc/elements/1.1/"/>
  </ds:schemaRefs>
</ds:datastoreItem>
</file>

<file path=customXml/itemProps4.xml><?xml version="1.0" encoding="utf-8"?>
<ds:datastoreItem xmlns:ds="http://schemas.openxmlformats.org/officeDocument/2006/customXml" ds:itemID="{8A2B67BF-5C4C-4D8C-88AB-AAAA2DB32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e0816-9964-4231-a101-85b04aad0983"/>
    <ds:schemaRef ds:uri="0732927e-229b-4774-9042-53b44ca53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PlanetData deliverable template_WORD</Template>
  <TotalTime>1</TotalTime>
  <Pages>27</Pages>
  <Words>2260</Words>
  <Characters>12882</Characters>
  <Application>Microsoft Office Word</Application>
  <DocSecurity>0</DocSecurity>
  <Lines>107</Lines>
  <Paragraphs>30</Paragraphs>
  <ScaleCrop>false</ScaleCrop>
  <Company/>
  <LinksUpToDate>false</LinksUpToDate>
  <CharactersWithSpaces>15112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 template</dc:title>
  <dc:subject/>
  <dc:creator>Stangl Stephanie</dc:creator>
  <cp:keywords/>
  <cp:lastModifiedBy>Alessandro Paciaroni</cp:lastModifiedBy>
  <cp:revision>2</cp:revision>
  <cp:lastPrinted>2008-05-07T23:04:00Z</cp:lastPrinted>
  <dcterms:created xsi:type="dcterms:W3CDTF">2023-01-10T16:29:00Z</dcterms:created>
  <dcterms:modified xsi:type="dcterms:W3CDTF">2023-01-10T16:29:00Z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0x010100EBF33993A881D84FB3235EAADBCEB113</vt:lpwstr>
  </property>
</Properties>
</file>